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105"/>
        <w:gridCol w:w="6921"/>
      </w:tblGrid>
      <w:tr w:rsidR="00834CC4" w:rsidRPr="00834CC4" w:rsidTr="00834CC4">
        <w:trPr>
          <w:trHeight w:val="5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468BB" w:rsidRPr="00834CC4" w:rsidRDefault="005468BB" w:rsidP="00BA5715">
            <w:pPr>
              <w:spacing w:before="60" w:after="60"/>
              <w:jc w:val="center"/>
              <w:rPr>
                <w:rFonts w:asciiTheme="majorHAnsi" w:hAnsiTheme="majorHAnsi"/>
                <w:b/>
                <w:color w:val="000000" w:themeColor="text1"/>
                <w:sz w:val="8"/>
                <w:lang w:val="pt-BR"/>
              </w:rPr>
            </w:pPr>
            <w:r w:rsidRPr="00834CC4">
              <w:rPr>
                <w:rFonts w:asciiTheme="majorHAnsi" w:hAnsiTheme="majorHAnsi"/>
                <w:b/>
                <w:color w:val="000000" w:themeColor="text1"/>
                <w:sz w:val="40"/>
                <w:szCs w:val="40"/>
              </w:rPr>
              <w:t>Formulário de Inscrição</w:t>
            </w:r>
          </w:p>
        </w:tc>
      </w:tr>
      <w:tr w:rsidR="0073539C" w:rsidRPr="00143164" w:rsidTr="00735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shd w:val="clear" w:color="auto" w:fill="00B050"/>
          </w:tcPr>
          <w:p w:rsidR="0073539C" w:rsidRPr="00143164" w:rsidRDefault="0073539C" w:rsidP="0073539C">
            <w:pPr>
              <w:pStyle w:val="Ttulo1"/>
              <w:outlineLvl w:val="0"/>
              <w:rPr>
                <w:lang w:val="pt-BR"/>
              </w:rPr>
            </w:pPr>
            <w:r>
              <w:rPr>
                <w:lang w:val="pt-BR"/>
              </w:rPr>
              <w:t>Escola*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Nome:</w:t>
            </w:r>
          </w:p>
        </w:tc>
        <w:sdt>
          <w:sdtPr>
            <w:rPr>
              <w:lang w:val="pt-BR"/>
            </w:rPr>
            <w:id w:val="2015568449"/>
            <w:placeholder>
              <w:docPart w:val="890C5A01B0974C158F5DC4429C0C97A9"/>
            </w:placeholder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4C7FC3" w:rsidRPr="000829E8" w:rsidRDefault="004C7FC3" w:rsidP="004C7FC3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  <w:bookmarkEnd w:id="0" w:displacedByCustomXml="next"/>
          </w:sdtContent>
        </w:sdt>
      </w:tr>
      <w:tr w:rsidR="00DD2D3C" w:rsidRPr="00143164" w:rsidTr="00C336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DD2D3C" w:rsidRPr="00143164" w:rsidRDefault="00DD2D3C" w:rsidP="00DD2D3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DD2D3C" w:rsidRPr="00143164" w:rsidTr="00735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shd w:val="clear" w:color="auto" w:fill="00B050"/>
          </w:tcPr>
          <w:p w:rsidR="00DD2D3C" w:rsidRPr="00143164" w:rsidRDefault="00DD2D3C" w:rsidP="00DD2D3C">
            <w:pPr>
              <w:pStyle w:val="Ttulo1"/>
              <w:outlineLvl w:val="0"/>
              <w:rPr>
                <w:lang w:val="pt-BR"/>
              </w:rPr>
            </w:pPr>
            <w:r>
              <w:rPr>
                <w:lang w:val="pt-BR"/>
              </w:rPr>
              <w:t>INEP*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Número:</w:t>
            </w:r>
          </w:p>
        </w:tc>
        <w:sdt>
          <w:sdtPr>
            <w:rPr>
              <w:lang w:val="pt-BR"/>
            </w:rPr>
            <w:id w:val="-669562936"/>
            <w:placeholder>
              <w:docPart w:val="6671B779C33E463B93C02F90D9E9AC3D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4C7FC3" w:rsidP="004C7FC3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143164" w:rsidTr="00C336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DD2D3C" w:rsidRPr="00143164" w:rsidRDefault="00DD2D3C" w:rsidP="00DD2D3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DD2D3C" w:rsidRPr="00143164" w:rsidTr="00735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shd w:val="clear" w:color="auto" w:fill="00B050"/>
          </w:tcPr>
          <w:p w:rsidR="00DD2D3C" w:rsidRPr="00143164" w:rsidRDefault="00DD2D3C" w:rsidP="00DD2D3C">
            <w:pPr>
              <w:pStyle w:val="Ttulo1"/>
              <w:outlineLvl w:val="0"/>
              <w:rPr>
                <w:lang w:val="pt-BR"/>
              </w:rPr>
            </w:pPr>
            <w:r>
              <w:rPr>
                <w:lang w:val="pt-BR"/>
              </w:rPr>
              <w:t>Diretor ou Coordenador*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Nome:</w:t>
            </w:r>
          </w:p>
        </w:tc>
        <w:sdt>
          <w:sdtPr>
            <w:rPr>
              <w:lang w:val="pt-BR"/>
            </w:rPr>
            <w:id w:val="834796702"/>
            <w:placeholder>
              <w:docPart w:val="F0B99CA7A6E94D4B9F6E4BDA767CE9A1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CPF:</w:t>
            </w:r>
          </w:p>
        </w:tc>
        <w:sdt>
          <w:sdtPr>
            <w:rPr>
              <w:lang w:val="pt-BR"/>
            </w:rPr>
            <w:id w:val="-794748374"/>
            <w:placeholder>
              <w:docPart w:val="BB855D7A1878468688065BCA36705342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 w:bidi="pt-BR"/>
              </w:rPr>
              <w:t>Matricula:</w:t>
            </w:r>
          </w:p>
        </w:tc>
        <w:sdt>
          <w:sdtPr>
            <w:rPr>
              <w:lang w:val="pt-BR"/>
            </w:rPr>
            <w:id w:val="-1911531922"/>
            <w:placeholder>
              <w:docPart w:val="6C2312B8638344C1A8233D23B79EE8E7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Telefone:</w:t>
            </w:r>
          </w:p>
        </w:tc>
        <w:sdt>
          <w:sdtPr>
            <w:rPr>
              <w:lang w:val="pt-BR"/>
            </w:rPr>
            <w:id w:val="671614535"/>
            <w:placeholder>
              <w:docPart w:val="75AE1C874E604221ABAF3B89E1345965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E-mail:</w:t>
            </w:r>
          </w:p>
        </w:tc>
        <w:sdt>
          <w:sdtPr>
            <w:rPr>
              <w:lang w:val="pt-BR"/>
            </w:rPr>
            <w:id w:val="-1653672453"/>
            <w:placeholder>
              <w:docPart w:val="4DF981E6F89D4B4EBE21FA1CB94992BC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pStyle w:val="Recuonormal"/>
                  <w:spacing w:before="0"/>
                  <w:ind w:left="0"/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CF336D" w:rsidTr="00CF33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vAlign w:val="bottom"/>
          </w:tcPr>
          <w:p w:rsidR="00DD2D3C" w:rsidRPr="00CF336D" w:rsidRDefault="00D8240C" w:rsidP="00BA5715">
            <w:pPr>
              <w:spacing w:before="60" w:after="60"/>
              <w:jc w:val="center"/>
              <w:rPr>
                <w:sz w:val="26"/>
                <w:szCs w:val="26"/>
                <w:lang w:val="pt-BR"/>
              </w:rPr>
            </w:pPr>
            <w:sdt>
              <w:sdtPr>
                <w:rPr>
                  <w:rFonts w:cstheme="minorHAnsi"/>
                  <w:sz w:val="26"/>
                  <w:szCs w:val="26"/>
                </w:rPr>
                <w:id w:val="100516601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9E8">
                  <w:rPr>
                    <w:rFonts w:ascii="MS Gothic" w:eastAsia="MS Gothic" w:hAnsi="MS Gothic" w:cstheme="minorHAnsi" w:hint="eastAsia"/>
                    <w:sz w:val="26"/>
                    <w:szCs w:val="26"/>
                  </w:rPr>
                  <w:t>☐</w:t>
                </w:r>
              </w:sdtContent>
            </w:sdt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Aceito os termos firmados no Regulamento do Projeto</w:t>
            </w:r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Estudantes no Controle.</w:t>
            </w:r>
          </w:p>
        </w:tc>
      </w:tr>
      <w:tr w:rsidR="00DD2D3C" w:rsidRPr="00143164" w:rsidTr="007353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shd w:val="clear" w:color="auto" w:fill="00B050"/>
          </w:tcPr>
          <w:p w:rsidR="00DD2D3C" w:rsidRPr="00143164" w:rsidRDefault="00DD2D3C" w:rsidP="00DD2D3C">
            <w:pPr>
              <w:pStyle w:val="Ttulo1"/>
              <w:outlineLvl w:val="0"/>
              <w:rPr>
                <w:lang w:val="pt-BR"/>
              </w:rPr>
            </w:pPr>
            <w:r>
              <w:rPr>
                <w:lang w:val="pt-BR"/>
              </w:rPr>
              <w:t>Professor Orientador*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Nome:</w:t>
            </w:r>
          </w:p>
        </w:tc>
        <w:sdt>
          <w:sdtPr>
            <w:rPr>
              <w:lang w:val="pt-BR"/>
            </w:rPr>
            <w:id w:val="-952859148"/>
            <w:placeholder>
              <w:docPart w:val="2F4731BC384D4F4B9AEAA54729C24D0F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CPF:</w:t>
            </w:r>
          </w:p>
        </w:tc>
        <w:sdt>
          <w:sdtPr>
            <w:rPr>
              <w:lang w:val="pt-BR"/>
            </w:rPr>
            <w:id w:val="119815137"/>
            <w:placeholder>
              <w:docPart w:val="66663DF6C0BD4296A4E94ED6D066042A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 w:bidi="pt-BR"/>
              </w:rPr>
              <w:t>Matricula:</w:t>
            </w:r>
          </w:p>
        </w:tc>
        <w:sdt>
          <w:sdtPr>
            <w:rPr>
              <w:lang w:val="pt-BR"/>
            </w:rPr>
            <w:id w:val="440965251"/>
            <w:placeholder>
              <w:docPart w:val="CC4654C733B241768F279F18488B48F9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Telefone:</w:t>
            </w:r>
          </w:p>
        </w:tc>
        <w:sdt>
          <w:sdtPr>
            <w:rPr>
              <w:lang w:val="pt-BR"/>
            </w:rPr>
            <w:id w:val="1700822008"/>
            <w:placeholder>
              <w:docPart w:val="CBFE0EA80B034A498541E7800D0981F3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E-mail:</w:t>
            </w:r>
          </w:p>
        </w:tc>
        <w:sdt>
          <w:sdtPr>
            <w:rPr>
              <w:lang w:val="pt-BR"/>
            </w:rPr>
            <w:id w:val="174307048"/>
            <w:placeholder>
              <w:docPart w:val="4F81CBBDB9214E5D949BDE992F80A5B4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0829E8" w:rsidRPr="00CF336D" w:rsidTr="00C336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vAlign w:val="bottom"/>
          </w:tcPr>
          <w:p w:rsidR="000829E8" w:rsidRPr="00CF336D" w:rsidRDefault="00D8240C" w:rsidP="00BA5715">
            <w:pPr>
              <w:spacing w:before="60" w:after="60"/>
              <w:jc w:val="center"/>
              <w:rPr>
                <w:sz w:val="26"/>
                <w:szCs w:val="26"/>
                <w:lang w:val="pt-BR"/>
              </w:rPr>
            </w:pPr>
            <w:sdt>
              <w:sdtPr>
                <w:rPr>
                  <w:rFonts w:cstheme="minorHAnsi"/>
                  <w:sz w:val="26"/>
                  <w:szCs w:val="26"/>
                </w:rPr>
                <w:id w:val="86124326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9E8">
                  <w:rPr>
                    <w:rFonts w:ascii="MS Gothic" w:eastAsia="MS Gothic" w:hAnsi="MS Gothic" w:cstheme="minorHAnsi" w:hint="eastAsia"/>
                    <w:sz w:val="26"/>
                    <w:szCs w:val="26"/>
                  </w:rPr>
                  <w:t>☐</w:t>
                </w:r>
              </w:sdtContent>
            </w:sdt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Aceito os termos firmados no Regulamento do Projeto</w:t>
            </w:r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Estudantes no Controle.</w:t>
            </w:r>
          </w:p>
        </w:tc>
      </w:tr>
      <w:tr w:rsidR="00DD2D3C" w:rsidRPr="00143164" w:rsidTr="00CF33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shd w:val="clear" w:color="auto" w:fill="00B050"/>
          </w:tcPr>
          <w:p w:rsidR="00DD2D3C" w:rsidRPr="00143164" w:rsidRDefault="00DD2D3C" w:rsidP="00DD2D3C">
            <w:pPr>
              <w:pStyle w:val="Ttulo1"/>
              <w:outlineLvl w:val="0"/>
              <w:rPr>
                <w:lang w:val="pt-BR"/>
              </w:rPr>
            </w:pPr>
            <w:bookmarkStart w:id="1" w:name="_Hlk521325947"/>
            <w:r>
              <w:rPr>
                <w:lang w:val="pt-BR"/>
              </w:rPr>
              <w:t>Professor Orientador Suplente*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Nome:</w:t>
            </w:r>
          </w:p>
        </w:tc>
        <w:sdt>
          <w:sdtPr>
            <w:rPr>
              <w:lang w:val="pt-BR"/>
            </w:rPr>
            <w:id w:val="704458521"/>
            <w:placeholder>
              <w:docPart w:val="6644CAC32D7849E3AE4A2994C01E1BD4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CPF:</w:t>
            </w:r>
          </w:p>
        </w:tc>
        <w:sdt>
          <w:sdtPr>
            <w:rPr>
              <w:lang w:val="pt-BR"/>
            </w:rPr>
            <w:id w:val="-604194408"/>
            <w:placeholder>
              <w:docPart w:val="EEAC82B2C2544BEE9041388777447B8C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 w:bidi="pt-BR"/>
              </w:rPr>
              <w:t>Matricula:</w:t>
            </w:r>
          </w:p>
        </w:tc>
        <w:sdt>
          <w:sdtPr>
            <w:rPr>
              <w:lang w:val="pt-BR"/>
            </w:rPr>
            <w:id w:val="-713343164"/>
            <w:placeholder>
              <w:docPart w:val="414551AAE5B94D5BBF4DA29030EFD1D6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Telefone:</w:t>
            </w:r>
          </w:p>
        </w:tc>
        <w:sdt>
          <w:sdtPr>
            <w:rPr>
              <w:lang w:val="pt-BR"/>
            </w:rPr>
            <w:id w:val="538239922"/>
            <w:placeholder>
              <w:docPart w:val="3B5A3D2CAD7E4DA58DAA02308383504D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E-mail:</w:t>
            </w:r>
          </w:p>
        </w:tc>
        <w:sdt>
          <w:sdtPr>
            <w:rPr>
              <w:lang w:val="pt-BR"/>
            </w:rPr>
            <w:id w:val="65307614"/>
            <w:placeholder>
              <w:docPart w:val="215D137366BC41AF8697B3BD5044F61E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0829E8" w:rsidRPr="00CF336D" w:rsidTr="00C336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2"/>
            <w:vAlign w:val="bottom"/>
          </w:tcPr>
          <w:p w:rsidR="000829E8" w:rsidRPr="00CF336D" w:rsidRDefault="00D8240C" w:rsidP="00BA5715">
            <w:pPr>
              <w:spacing w:before="60" w:after="60"/>
              <w:jc w:val="center"/>
              <w:rPr>
                <w:sz w:val="26"/>
                <w:szCs w:val="26"/>
                <w:lang w:val="pt-BR"/>
              </w:rPr>
            </w:pPr>
            <w:sdt>
              <w:sdtPr>
                <w:rPr>
                  <w:rFonts w:cstheme="minorHAnsi"/>
                  <w:sz w:val="26"/>
                  <w:szCs w:val="26"/>
                </w:rPr>
                <w:id w:val="-204482114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9E8">
                  <w:rPr>
                    <w:rFonts w:ascii="MS Gothic" w:eastAsia="MS Gothic" w:hAnsi="MS Gothic" w:cstheme="minorHAnsi" w:hint="eastAsia"/>
                    <w:sz w:val="26"/>
                    <w:szCs w:val="26"/>
                  </w:rPr>
                  <w:t>☐</w:t>
                </w:r>
              </w:sdtContent>
            </w:sdt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Aceito os termos firmados no Regulamento do Projeto</w:t>
            </w:r>
            <w:r w:rsidR="000829E8">
              <w:rPr>
                <w:rFonts w:cstheme="minorHAnsi"/>
                <w:sz w:val="26"/>
                <w:szCs w:val="26"/>
              </w:rPr>
              <w:t xml:space="preserve"> </w:t>
            </w:r>
            <w:r w:rsidR="000829E8" w:rsidRPr="00EB7A54">
              <w:rPr>
                <w:rFonts w:cstheme="minorHAnsi"/>
                <w:sz w:val="26"/>
                <w:szCs w:val="26"/>
              </w:rPr>
              <w:t>Estudantes no Controle.</w:t>
            </w:r>
          </w:p>
        </w:tc>
      </w:tr>
      <w:bookmarkEnd w:id="1"/>
      <w:tr w:rsidR="00DD2D3C" w:rsidRPr="0027711B" w:rsidTr="0027711B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DD2D3C" w:rsidRPr="0027711B" w:rsidRDefault="00DD2D3C" w:rsidP="00BA5715">
            <w:pPr>
              <w:spacing w:before="60" w:after="60"/>
              <w:jc w:val="both"/>
              <w:rPr>
                <w:rFonts w:asciiTheme="majorHAnsi" w:hAnsiTheme="majorHAnsi"/>
                <w:b/>
                <w:color w:val="FFFFFF" w:themeColor="background1"/>
              </w:rPr>
            </w:pPr>
            <w:r w:rsidRPr="0027711B">
              <w:rPr>
                <w:rFonts w:asciiTheme="majorHAnsi" w:hAnsiTheme="majorHAnsi"/>
                <w:b/>
                <w:color w:val="FFFFFF" w:themeColor="background1"/>
              </w:rPr>
              <w:lastRenderedPageBreak/>
              <w:t>Equipe de trinta (15) alunos, sendo eles, do 6º ano do Ensino Fundamental ao 3º ano do Ensino Médio, incluindo a Educação de Jovens e Adultos e Ensino Técnico.</w:t>
            </w:r>
          </w:p>
        </w:tc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01:</w:t>
            </w:r>
          </w:p>
        </w:tc>
        <w:sdt>
          <w:sdtPr>
            <w:rPr>
              <w:lang w:val="pt-BR"/>
            </w:rPr>
            <w:id w:val="1680388270"/>
            <w:placeholder>
              <w:docPart w:val="44378A35C0484E1BACDE09464E0A750C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02:</w:t>
            </w:r>
          </w:p>
        </w:tc>
        <w:sdt>
          <w:sdtPr>
            <w:rPr>
              <w:lang w:val="pt-BR"/>
            </w:rPr>
            <w:id w:val="1567147016"/>
            <w:placeholder>
              <w:docPart w:val="BBE92B59211848BBA6F723D254C30661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03</w:t>
            </w:r>
            <w:r w:rsidRPr="000829E8">
              <w:rPr>
                <w:lang w:val="pt-BR" w:bidi="pt-BR"/>
              </w:rPr>
              <w:t>:</w:t>
            </w:r>
          </w:p>
        </w:tc>
        <w:sdt>
          <w:sdtPr>
            <w:rPr>
              <w:lang w:val="pt-BR"/>
            </w:rPr>
            <w:id w:val="-1288966789"/>
            <w:placeholder>
              <w:docPart w:val="FC0EFC51469842EAAE3110D360397E06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04:</w:t>
            </w:r>
          </w:p>
        </w:tc>
        <w:sdt>
          <w:sdtPr>
            <w:rPr>
              <w:lang w:val="pt-BR"/>
            </w:rPr>
            <w:id w:val="-1597782499"/>
            <w:placeholder>
              <w:docPart w:val="E94D33497541484B83AC8E4FB97F8AEF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66" w:type="pct"/>
            <w:vAlign w:val="bottom"/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05:</w:t>
            </w:r>
          </w:p>
        </w:tc>
        <w:sdt>
          <w:sdtPr>
            <w:rPr>
              <w:lang w:val="pt-BR"/>
            </w:rPr>
            <w:id w:val="1564610405"/>
            <w:placeholder>
              <w:docPart w:val="9A6D0C224F0E4A65B024FD4BFCBDF6BE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bottom w:val="single" w:sz="4" w:space="0" w:color="auto"/>
                </w:tcBorders>
                <w:vAlign w:val="bottom"/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06:</w:t>
            </w:r>
          </w:p>
        </w:tc>
        <w:sdt>
          <w:sdtPr>
            <w:rPr>
              <w:lang w:val="pt-BR"/>
            </w:rPr>
            <w:id w:val="-780027829"/>
            <w:placeholder>
              <w:docPart w:val="A42897AC7CF743879FD429E8516F976D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07:</w:t>
            </w:r>
          </w:p>
        </w:tc>
        <w:sdt>
          <w:sdtPr>
            <w:rPr>
              <w:lang w:val="pt-BR"/>
            </w:rPr>
            <w:id w:val="2104836750"/>
            <w:placeholder>
              <w:docPart w:val="910C4EF6E46A49CB82392100F4F41FAD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08</w:t>
            </w:r>
            <w:r w:rsidRPr="000829E8">
              <w:rPr>
                <w:lang w:val="pt-BR" w:bidi="pt-BR"/>
              </w:rPr>
              <w:t>:</w:t>
            </w:r>
          </w:p>
        </w:tc>
        <w:sdt>
          <w:sdtPr>
            <w:rPr>
              <w:lang w:val="pt-BR"/>
            </w:rPr>
            <w:id w:val="-601954812"/>
            <w:placeholder>
              <w:docPart w:val="899ABE2AF1D14832A6C0357A7D1E8658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09:</w:t>
            </w:r>
          </w:p>
        </w:tc>
        <w:sdt>
          <w:sdtPr>
            <w:rPr>
              <w:lang w:val="pt-BR"/>
            </w:rPr>
            <w:id w:val="1629896601"/>
            <w:placeholder>
              <w:docPart w:val="29EC1238B3564F93885DE34A1A179538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10:</w:t>
            </w:r>
          </w:p>
        </w:tc>
        <w:sdt>
          <w:sdtPr>
            <w:rPr>
              <w:lang w:val="pt-BR"/>
            </w:rPr>
            <w:id w:val="-1281110966"/>
            <w:placeholder>
              <w:docPart w:val="371FF45217C246C9BE2F528F6D55DC56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11:</w:t>
            </w:r>
          </w:p>
        </w:tc>
        <w:sdt>
          <w:sdtPr>
            <w:rPr>
              <w:lang w:val="pt-BR"/>
            </w:rPr>
            <w:id w:val="1476562096"/>
            <w:placeholder>
              <w:docPart w:val="CC0FBFC999224F59A8BD803E480A99E9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12:</w:t>
            </w:r>
          </w:p>
        </w:tc>
        <w:sdt>
          <w:sdtPr>
            <w:rPr>
              <w:lang w:val="pt-BR"/>
            </w:rPr>
            <w:id w:val="271366403"/>
            <w:placeholder>
              <w:docPart w:val="C58381455FB74645AC73A6E15B611929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13</w:t>
            </w:r>
            <w:r w:rsidRPr="000829E8">
              <w:rPr>
                <w:lang w:val="pt-BR" w:bidi="pt-BR"/>
              </w:rPr>
              <w:t>:</w:t>
            </w:r>
          </w:p>
        </w:tc>
        <w:sdt>
          <w:sdtPr>
            <w:rPr>
              <w:lang w:val="pt-BR"/>
            </w:rPr>
            <w:id w:val="-1232537842"/>
            <w:placeholder>
              <w:docPart w:val="41DFB211996F4E1EB0963300EE64527B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14:</w:t>
            </w:r>
          </w:p>
        </w:tc>
        <w:sdt>
          <w:sdtPr>
            <w:rPr>
              <w:lang w:val="pt-BR"/>
            </w:rPr>
            <w:id w:val="-1754504828"/>
            <w:placeholder>
              <w:docPart w:val="6DA6620835E04093A435802FFCB0AABA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  <w:tr w:rsidR="00DD2D3C" w:rsidRPr="000829E8" w:rsidTr="00BA5715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</w:tcPr>
          <w:p w:rsidR="00DD2D3C" w:rsidRPr="000829E8" w:rsidRDefault="00DD2D3C" w:rsidP="00DD2D3C">
            <w:pPr>
              <w:pStyle w:val="Recuonormal"/>
              <w:rPr>
                <w:lang w:val="pt-BR"/>
              </w:rPr>
            </w:pPr>
            <w:r w:rsidRPr="000829E8">
              <w:rPr>
                <w:lang w:val="pt-BR"/>
              </w:rPr>
              <w:t>Aluno 15:</w:t>
            </w:r>
          </w:p>
        </w:tc>
        <w:sdt>
          <w:sdtPr>
            <w:rPr>
              <w:lang w:val="pt-BR"/>
            </w:rPr>
            <w:id w:val="-772704829"/>
            <w:placeholder>
              <w:docPart w:val="6B7195D6D444458FBF676C7CCBADBC16"/>
            </w:placeholder>
            <w:showingPlcHdr/>
            <w15:appearance w15:val="hidden"/>
          </w:sdtPr>
          <w:sdtEndPr/>
          <w:sdtContent>
            <w:tc>
              <w:tcPr>
                <w:tcW w:w="3834" w:type="pct"/>
                <w:tcBorders>
                  <w:left w:val="nil"/>
                  <w:right w:val="nil"/>
                </w:tcBorders>
              </w:tcPr>
              <w:p w:rsidR="00DD2D3C" w:rsidRPr="000829E8" w:rsidRDefault="00E42038" w:rsidP="00E42038">
                <w:pPr>
                  <w:rPr>
                    <w:lang w:val="pt-BR"/>
                  </w:rPr>
                </w:pPr>
                <w:r w:rsidRPr="000829E8">
                  <w:rPr>
                    <w:lang w:val="pt-BR"/>
                  </w:rPr>
                  <w:t xml:space="preserve"> </w:t>
                </w:r>
              </w:p>
            </w:tc>
          </w:sdtContent>
        </w:sdt>
      </w:tr>
    </w:tbl>
    <w:p w:rsidR="005468BB" w:rsidRDefault="005468BB" w:rsidP="0027711B">
      <w:pPr>
        <w:spacing w:after="0"/>
        <w:rPr>
          <w:sz w:val="26"/>
          <w:szCs w:val="26"/>
        </w:rPr>
      </w:pPr>
    </w:p>
    <w:p w:rsidR="000829E8" w:rsidRDefault="000829E8" w:rsidP="0027711B">
      <w:pPr>
        <w:spacing w:after="0"/>
        <w:rPr>
          <w:sz w:val="26"/>
          <w:szCs w:val="26"/>
        </w:rPr>
      </w:pPr>
    </w:p>
    <w:p w:rsidR="000829E8" w:rsidRDefault="000829E8" w:rsidP="0027711B">
      <w:pPr>
        <w:spacing w:after="0"/>
        <w:rPr>
          <w:sz w:val="26"/>
          <w:szCs w:val="26"/>
        </w:rPr>
      </w:pPr>
    </w:p>
    <w:p w:rsidR="000829E8" w:rsidRDefault="000829E8" w:rsidP="0027711B">
      <w:pPr>
        <w:spacing w:after="0"/>
        <w:rPr>
          <w:sz w:val="26"/>
          <w:szCs w:val="26"/>
        </w:rPr>
      </w:pPr>
    </w:p>
    <w:p w:rsidR="002F2063" w:rsidRDefault="002F2063" w:rsidP="002F2063">
      <w:pPr>
        <w:shd w:val="clear" w:color="auto" w:fill="FF0000"/>
        <w:spacing w:after="0" w:line="240" w:lineRule="auto"/>
        <w:jc w:val="center"/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</w:pPr>
    </w:p>
    <w:p w:rsidR="00834CC4" w:rsidRDefault="005468BB" w:rsidP="002F2063">
      <w:pPr>
        <w:shd w:val="clear" w:color="auto" w:fill="FF0000"/>
        <w:spacing w:after="0" w:line="240" w:lineRule="auto"/>
        <w:jc w:val="center"/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</w:pPr>
      <w:r w:rsidRPr="005468BB"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  <w:t xml:space="preserve">Obs.: A inscrição deverá ser enviada para o e-mail </w:t>
      </w:r>
      <w:r w:rsidR="00834CC4" w:rsidRPr="00834CC4"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  <w:t>e</w:t>
      </w:r>
      <w:r w:rsidR="00834CC4"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  <w:t>studantesnocontrolecge@gmail.com</w:t>
      </w:r>
    </w:p>
    <w:p w:rsidR="002F2063" w:rsidRPr="005468BB" w:rsidRDefault="002F2063" w:rsidP="002F2063">
      <w:pPr>
        <w:shd w:val="clear" w:color="auto" w:fill="FF0000"/>
        <w:spacing w:after="0" w:line="240" w:lineRule="auto"/>
        <w:rPr>
          <w:rFonts w:asciiTheme="majorHAnsi" w:hAnsiTheme="majorHAnsi"/>
          <w:b/>
          <w:i/>
          <w:caps/>
          <w:color w:val="FFFFFF" w:themeColor="background1"/>
          <w:sz w:val="32"/>
          <w:szCs w:val="32"/>
        </w:rPr>
      </w:pPr>
    </w:p>
    <w:sectPr w:rsidR="002F2063" w:rsidRPr="005468BB" w:rsidSect="00132430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40C" w:rsidRDefault="00D8240C" w:rsidP="00650259">
      <w:pPr>
        <w:spacing w:after="0" w:line="240" w:lineRule="auto"/>
      </w:pPr>
      <w:r>
        <w:separator/>
      </w:r>
    </w:p>
  </w:endnote>
  <w:endnote w:type="continuationSeparator" w:id="0">
    <w:p w:rsidR="00D8240C" w:rsidRDefault="00D8240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F2D3784-8195-4664-9757-36EAF8F9F941}"/>
    <w:embedBold r:id="rId2" w:fontKey="{8E244556-61E3-4966-A775-1C3E774BEA0F}"/>
    <w:embedBoldItalic r:id="rId3" w:fontKey="{3282CC39-B2AF-4E6D-8F38-FF80DFD21C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C300814-E781-4CB4-A74A-B9CA3137F876}"/>
    <w:embedBold r:id="rId5" w:fontKey="{EEEA9055-094B-4F33-9437-0DBB36DEBD4F}"/>
    <w:embedItalic r:id="rId6" w:fontKey="{5D85BF3C-F2AC-458C-BE0B-14829EB37132}"/>
    <w:embedBoldItalic r:id="rId7" w:fontKey="{A28A437F-A645-4C8B-8529-767ADC2029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8FEB129-2A79-429C-BF1D-F6065F22A4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8136633-4DD9-43EE-8090-21DD394FB2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Look w:val="04A0" w:firstRow="1" w:lastRow="0" w:firstColumn="1" w:lastColumn="0" w:noHBand="0" w:noVBand="1"/>
    </w:tblPr>
    <w:tblGrid>
      <w:gridCol w:w="6546"/>
      <w:gridCol w:w="2526"/>
    </w:tblGrid>
    <w:tr w:rsidR="007F7B5D" w:rsidRPr="007F7B5D" w:rsidTr="00F07978">
      <w:tc>
        <w:tcPr>
          <w:tcW w:w="7088" w:type="dxa"/>
          <w:vAlign w:val="center"/>
        </w:tcPr>
        <w:sdt>
          <w:sdtPr>
            <w:id w:val="-1821268525"/>
            <w:docPartObj>
              <w:docPartGallery w:val="Page Numbers (Bottom of Page)"/>
              <w:docPartUnique/>
            </w:docPartObj>
          </w:sdtPr>
          <w:sdtEndPr/>
          <w:sdtContent>
            <w:p w:rsidR="00C4751C" w:rsidRDefault="00F07978" w:rsidP="00F07978">
              <w:pPr>
                <w:pStyle w:val="Rodap"/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</w:pP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Controladoria-Geral do Estado</w:t>
              </w:r>
              <w:r>
                <w:rPr>
                  <w:rFonts w:ascii="Arial" w:hAnsi="Arial" w:cs="Arial"/>
                  <w:color w:val="777777"/>
                  <w:sz w:val="21"/>
                  <w:szCs w:val="21"/>
                </w:rPr>
                <w:br/>
              </w: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Av. Des. José Nunes da Cunha, s/n</w:t>
              </w:r>
            </w:p>
            <w:p w:rsidR="007F7B5D" w:rsidRPr="007F7B5D" w:rsidRDefault="00F07978" w:rsidP="00F07978">
              <w:pPr>
                <w:pStyle w:val="Rodap"/>
              </w:pP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Parque dos Poderes – Bloco III</w:t>
              </w:r>
              <w:r>
                <w:rPr>
                  <w:rFonts w:ascii="Arial" w:hAnsi="Arial" w:cs="Arial"/>
                  <w:color w:val="777777"/>
                  <w:sz w:val="21"/>
                  <w:szCs w:val="21"/>
                </w:rPr>
                <w:br/>
              </w: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(67) 3318-4013</w:t>
              </w:r>
              <w:r>
                <w:rPr>
                  <w:rFonts w:ascii="Arial" w:hAnsi="Arial" w:cs="Arial"/>
                  <w:color w:val="777777"/>
                  <w:sz w:val="21"/>
                  <w:szCs w:val="21"/>
                </w:rPr>
                <w:br/>
              </w: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CEP: 79031-310</w:t>
              </w:r>
              <w:r>
                <w:rPr>
                  <w:rFonts w:ascii="Arial" w:hAnsi="Arial" w:cs="Arial"/>
                  <w:color w:val="777777"/>
                  <w:sz w:val="21"/>
                  <w:szCs w:val="21"/>
                </w:rPr>
                <w:br/>
              </w:r>
              <w:r>
                <w:rPr>
                  <w:rFonts w:ascii="Arial" w:hAnsi="Arial" w:cs="Arial"/>
                  <w:color w:val="777777"/>
                  <w:sz w:val="21"/>
                  <w:szCs w:val="21"/>
                  <w:shd w:val="clear" w:color="auto" w:fill="FFFFFF"/>
                </w:rPr>
                <w:t>Campo Grande – MS</w:t>
              </w:r>
            </w:p>
          </w:sdtContent>
        </w:sdt>
      </w:tc>
      <w:tc>
        <w:tcPr>
          <w:tcW w:w="1984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  <w:lang w:val="pt-BR" w:eastAsia="pt-BR"/>
            </w:rPr>
            <w:drawing>
              <wp:inline distT="0" distB="0" distL="0" distR="0" wp14:anchorId="75A1DB64" wp14:editId="5D6A7C52">
                <wp:extent cx="1459459" cy="900000"/>
                <wp:effectExtent l="0" t="0" r="7620" b="0"/>
                <wp:docPr id="14" name="Image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9459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F07978">
    <w:pPr>
      <w:pStyle w:val="SemEspaamento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40C" w:rsidRDefault="00D8240C" w:rsidP="00650259">
      <w:pPr>
        <w:spacing w:after="0" w:line="240" w:lineRule="auto"/>
      </w:pPr>
      <w:r>
        <w:separator/>
      </w:r>
    </w:p>
  </w:footnote>
  <w:footnote w:type="continuationSeparator" w:id="0">
    <w:p w:rsidR="00D8240C" w:rsidRDefault="00D8240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8BB" w:rsidRPr="00834CC4" w:rsidRDefault="00834CC4" w:rsidP="002F2063">
    <w:pPr>
      <w:pStyle w:val="Cabealho"/>
      <w:spacing w:after="60" w:line="240" w:lineRule="auto"/>
      <w:jc w:val="center"/>
    </w:pPr>
    <w:r>
      <w:rPr>
        <w:lang w:val="pt-BR" w:eastAsia="pt-BR"/>
      </w:rPr>
      <w:drawing>
        <wp:inline distT="0" distB="0" distL="0" distR="0">
          <wp:extent cx="3382991" cy="720000"/>
          <wp:effectExtent l="0" t="0" r="0" b="444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marca CGE (Juris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99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WN/6rZRVcMm0adJMjcncV2o9FilPka/EpXotmNw+4bFSmXTtrx5sfgf2mIZfzAGMSvC5iSxMilDeucLWwoActw==" w:salt="pEJKp9q9BAq8jYFI04+iyQ==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17"/>
    <w:rsid w:val="000456E1"/>
    <w:rsid w:val="00052382"/>
    <w:rsid w:val="0006568A"/>
    <w:rsid w:val="00076F0F"/>
    <w:rsid w:val="000829E8"/>
    <w:rsid w:val="00084253"/>
    <w:rsid w:val="000D1F49"/>
    <w:rsid w:val="00132430"/>
    <w:rsid w:val="00143164"/>
    <w:rsid w:val="001727CA"/>
    <w:rsid w:val="001A7217"/>
    <w:rsid w:val="0027711B"/>
    <w:rsid w:val="002928D0"/>
    <w:rsid w:val="002C56E6"/>
    <w:rsid w:val="002D1A40"/>
    <w:rsid w:val="002F2063"/>
    <w:rsid w:val="002F5396"/>
    <w:rsid w:val="003328D5"/>
    <w:rsid w:val="00361E11"/>
    <w:rsid w:val="003B4744"/>
    <w:rsid w:val="003F0847"/>
    <w:rsid w:val="0040090B"/>
    <w:rsid w:val="0046302A"/>
    <w:rsid w:val="004702C7"/>
    <w:rsid w:val="00487D2D"/>
    <w:rsid w:val="004C7FC3"/>
    <w:rsid w:val="004D5D62"/>
    <w:rsid w:val="005112D0"/>
    <w:rsid w:val="00522F8D"/>
    <w:rsid w:val="005468BB"/>
    <w:rsid w:val="00577E06"/>
    <w:rsid w:val="00590C78"/>
    <w:rsid w:val="005A3BF7"/>
    <w:rsid w:val="005E2545"/>
    <w:rsid w:val="005F2035"/>
    <w:rsid w:val="005F7990"/>
    <w:rsid w:val="0063739C"/>
    <w:rsid w:val="00650259"/>
    <w:rsid w:val="007235A0"/>
    <w:rsid w:val="0073539C"/>
    <w:rsid w:val="00770F25"/>
    <w:rsid w:val="007A35A8"/>
    <w:rsid w:val="007B0A85"/>
    <w:rsid w:val="007C6A52"/>
    <w:rsid w:val="007C6F4B"/>
    <w:rsid w:val="007F7B5D"/>
    <w:rsid w:val="0082043E"/>
    <w:rsid w:val="00826C8B"/>
    <w:rsid w:val="00834CC4"/>
    <w:rsid w:val="00836129"/>
    <w:rsid w:val="00891219"/>
    <w:rsid w:val="008B44E1"/>
    <w:rsid w:val="008E203A"/>
    <w:rsid w:val="0090596C"/>
    <w:rsid w:val="0091229C"/>
    <w:rsid w:val="00940E73"/>
    <w:rsid w:val="009658BE"/>
    <w:rsid w:val="0098597D"/>
    <w:rsid w:val="009F619A"/>
    <w:rsid w:val="009F6DDE"/>
    <w:rsid w:val="00A370A8"/>
    <w:rsid w:val="00A66665"/>
    <w:rsid w:val="00BA5715"/>
    <w:rsid w:val="00BD4753"/>
    <w:rsid w:val="00BD5CB1"/>
    <w:rsid w:val="00BE62EE"/>
    <w:rsid w:val="00C003BA"/>
    <w:rsid w:val="00C46878"/>
    <w:rsid w:val="00C4751C"/>
    <w:rsid w:val="00C66134"/>
    <w:rsid w:val="00CB4A51"/>
    <w:rsid w:val="00CD4532"/>
    <w:rsid w:val="00CD47B0"/>
    <w:rsid w:val="00CD70CE"/>
    <w:rsid w:val="00CE6104"/>
    <w:rsid w:val="00CE7918"/>
    <w:rsid w:val="00CF336D"/>
    <w:rsid w:val="00D16163"/>
    <w:rsid w:val="00D8240C"/>
    <w:rsid w:val="00DB3FAD"/>
    <w:rsid w:val="00DD2D3C"/>
    <w:rsid w:val="00E139C4"/>
    <w:rsid w:val="00E42038"/>
    <w:rsid w:val="00E4234C"/>
    <w:rsid w:val="00E61C09"/>
    <w:rsid w:val="00E677FE"/>
    <w:rsid w:val="00EB3B58"/>
    <w:rsid w:val="00EC7359"/>
    <w:rsid w:val="00EE3054"/>
    <w:rsid w:val="00F00606"/>
    <w:rsid w:val="00F01256"/>
    <w:rsid w:val="00F07978"/>
    <w:rsid w:val="00F52451"/>
    <w:rsid w:val="00F575D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64E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erreira\AppData\Roaming\Microsoft\Modelos\Formul&#225;rio%20de%20coleta%20de%20diret&#243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B99CA7A6E94D4B9F6E4BDA767CE9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BB2F7-5637-47F9-AA7E-A22DA1C5B416}"/>
      </w:docPartPr>
      <w:docPartBody>
        <w:p w:rsidR="003C75DE" w:rsidRDefault="00C012C4" w:rsidP="00C012C4">
          <w:pPr>
            <w:pStyle w:val="F0B99CA7A6E94D4B9F6E4BDA767CE9A1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BB855D7A1878468688065BCA367053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07F13B-16C0-48A4-A35F-3CA42A7D7A7D}"/>
      </w:docPartPr>
      <w:docPartBody>
        <w:p w:rsidR="003C75DE" w:rsidRDefault="00C012C4" w:rsidP="00C012C4">
          <w:pPr>
            <w:pStyle w:val="BB855D7A1878468688065BCA36705342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C2312B8638344C1A8233D23B79EE8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C12F2-670F-4B11-BFB7-FAD74CBEE276}"/>
      </w:docPartPr>
      <w:docPartBody>
        <w:p w:rsidR="003C75DE" w:rsidRDefault="00C012C4" w:rsidP="00C012C4">
          <w:pPr>
            <w:pStyle w:val="6C2312B8638344C1A8233D23B79EE8E7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75AE1C874E604221ABAF3B89E134596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9E075F-2A8A-4AE0-B849-24642EE53AC2}"/>
      </w:docPartPr>
      <w:docPartBody>
        <w:p w:rsidR="003C75DE" w:rsidRDefault="00C012C4" w:rsidP="00C012C4">
          <w:pPr>
            <w:pStyle w:val="75AE1C874E604221ABAF3B89E1345965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4DF981E6F89D4B4EBE21FA1CB94992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0F074E-AF68-4A4C-B7A1-11E4507E09D6}"/>
      </w:docPartPr>
      <w:docPartBody>
        <w:p w:rsidR="003C75DE" w:rsidRDefault="00C012C4" w:rsidP="00C012C4">
          <w:pPr>
            <w:pStyle w:val="4DF981E6F89D4B4EBE21FA1CB94992BC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2F4731BC384D4F4B9AEAA54729C24D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512E4A-10E5-4CAB-92CB-83AFE6A11424}"/>
      </w:docPartPr>
      <w:docPartBody>
        <w:p w:rsidR="003C75DE" w:rsidRDefault="00C012C4" w:rsidP="00C012C4">
          <w:pPr>
            <w:pStyle w:val="2F4731BC384D4F4B9AEAA54729C24D0F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6663DF6C0BD4296A4E94ED6D06604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E14142-6CD4-4736-B963-4E3374B13F35}"/>
      </w:docPartPr>
      <w:docPartBody>
        <w:p w:rsidR="003C75DE" w:rsidRDefault="00C012C4" w:rsidP="00C012C4">
          <w:pPr>
            <w:pStyle w:val="66663DF6C0BD4296A4E94ED6D066042A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CC4654C733B241768F279F18488B48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169E41-6A27-4844-942D-2A2414265CCA}"/>
      </w:docPartPr>
      <w:docPartBody>
        <w:p w:rsidR="003C75DE" w:rsidRDefault="00C012C4" w:rsidP="00C012C4">
          <w:pPr>
            <w:pStyle w:val="CC4654C733B241768F279F18488B48F9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CBFE0EA80B034A498541E7800D0981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F05F04-43B0-4789-8F6F-241659A3376C}"/>
      </w:docPartPr>
      <w:docPartBody>
        <w:p w:rsidR="003C75DE" w:rsidRDefault="00C012C4" w:rsidP="00C012C4">
          <w:pPr>
            <w:pStyle w:val="CBFE0EA80B034A498541E7800D0981F3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4F81CBBDB9214E5D949BDE992F80A5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57E1F-FACA-4D44-8A31-C27EC2EFADB9}"/>
      </w:docPartPr>
      <w:docPartBody>
        <w:p w:rsidR="003C75DE" w:rsidRDefault="00C012C4" w:rsidP="00C012C4">
          <w:pPr>
            <w:pStyle w:val="4F81CBBDB9214E5D949BDE992F80A5B4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644CAC32D7849E3AE4A2994C01E1B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135650-5E2A-4425-B5DC-398DA331E6EC}"/>
      </w:docPartPr>
      <w:docPartBody>
        <w:p w:rsidR="003C75DE" w:rsidRDefault="00C012C4" w:rsidP="00C012C4">
          <w:pPr>
            <w:pStyle w:val="6644CAC32D7849E3AE4A2994C01E1BD4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EEAC82B2C2544BEE9041388777447B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AA4C97-1ED9-47AA-BA08-C43E7943A5AF}"/>
      </w:docPartPr>
      <w:docPartBody>
        <w:p w:rsidR="003C75DE" w:rsidRDefault="00C012C4" w:rsidP="00C012C4">
          <w:pPr>
            <w:pStyle w:val="EEAC82B2C2544BEE9041388777447B8C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414551AAE5B94D5BBF4DA29030EFD1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65880F-4E6F-40FB-AB9F-AB4EEAB6A1F9}"/>
      </w:docPartPr>
      <w:docPartBody>
        <w:p w:rsidR="003C75DE" w:rsidRDefault="00C012C4" w:rsidP="00C012C4">
          <w:pPr>
            <w:pStyle w:val="414551AAE5B94D5BBF4DA29030EFD1D6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3B5A3D2CAD7E4DA58DAA023083835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1287DA-5116-431B-8755-F1AB3F2D5D29}"/>
      </w:docPartPr>
      <w:docPartBody>
        <w:p w:rsidR="003C75DE" w:rsidRDefault="00C012C4" w:rsidP="00C012C4">
          <w:pPr>
            <w:pStyle w:val="3B5A3D2CAD7E4DA58DAA02308383504D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215D137366BC41AF8697B3BD5044F6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D87330-9662-4D8F-A671-D174248C6C52}"/>
      </w:docPartPr>
      <w:docPartBody>
        <w:p w:rsidR="003C75DE" w:rsidRDefault="00C012C4" w:rsidP="00C012C4">
          <w:pPr>
            <w:pStyle w:val="215D137366BC41AF8697B3BD5044F61E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44378A35C0484E1BACDE09464E0A75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1F2FAD-3DDB-4E85-89DB-3C2B67A700DC}"/>
      </w:docPartPr>
      <w:docPartBody>
        <w:p w:rsidR="003C75DE" w:rsidRDefault="00C012C4" w:rsidP="00C012C4">
          <w:pPr>
            <w:pStyle w:val="44378A35C0484E1BACDE09464E0A750C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BBE92B59211848BBA6F723D254C306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5AEFF7-56C9-4392-8764-C3920E9D59A3}"/>
      </w:docPartPr>
      <w:docPartBody>
        <w:p w:rsidR="003C75DE" w:rsidRDefault="00C012C4" w:rsidP="00C012C4">
          <w:pPr>
            <w:pStyle w:val="BBE92B59211848BBA6F723D254C30661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FC0EFC51469842EAAE3110D360397E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3C702C-4DED-459F-AC54-E9EBD025F8C3}"/>
      </w:docPartPr>
      <w:docPartBody>
        <w:p w:rsidR="003C75DE" w:rsidRDefault="00C012C4" w:rsidP="00C012C4">
          <w:pPr>
            <w:pStyle w:val="FC0EFC51469842EAAE3110D360397E06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E94D33497541484B83AC8E4FB97F8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D31BF1-6A31-41B3-B437-B55A8CA935BF}"/>
      </w:docPartPr>
      <w:docPartBody>
        <w:p w:rsidR="003C75DE" w:rsidRDefault="00C012C4" w:rsidP="00C012C4">
          <w:pPr>
            <w:pStyle w:val="E94D33497541484B83AC8E4FB97F8AEF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9A6D0C224F0E4A65B024FD4BFCBDF6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9D2A7A-EE73-41EA-AF73-D5D1B83996FD}"/>
      </w:docPartPr>
      <w:docPartBody>
        <w:p w:rsidR="003C75DE" w:rsidRDefault="00C012C4" w:rsidP="00C012C4">
          <w:pPr>
            <w:pStyle w:val="9A6D0C224F0E4A65B024FD4BFCBDF6BE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A42897AC7CF743879FD429E8516F97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628569-2C5C-40BE-8D11-8568A8750C35}"/>
      </w:docPartPr>
      <w:docPartBody>
        <w:p w:rsidR="003C75DE" w:rsidRDefault="00C012C4" w:rsidP="00C012C4">
          <w:pPr>
            <w:pStyle w:val="A42897AC7CF743879FD429E8516F976D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910C4EF6E46A49CB82392100F4F41F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A08291-88F0-4766-8578-715BA116C8A0}"/>
      </w:docPartPr>
      <w:docPartBody>
        <w:p w:rsidR="003C75DE" w:rsidRDefault="00C012C4" w:rsidP="00C012C4">
          <w:pPr>
            <w:pStyle w:val="910C4EF6E46A49CB82392100F4F41FAD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899ABE2AF1D14832A6C0357A7D1E86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0898B0-64C0-4634-A46C-88CD76C2DA03}"/>
      </w:docPartPr>
      <w:docPartBody>
        <w:p w:rsidR="003C75DE" w:rsidRDefault="00C012C4" w:rsidP="00C012C4">
          <w:pPr>
            <w:pStyle w:val="899ABE2AF1D14832A6C0357A7D1E8658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29EC1238B3564F93885DE34A1A1795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C8B3E7-6178-43C8-A107-7733B0D6D6FD}"/>
      </w:docPartPr>
      <w:docPartBody>
        <w:p w:rsidR="003C75DE" w:rsidRDefault="00C012C4" w:rsidP="00C012C4">
          <w:pPr>
            <w:pStyle w:val="29EC1238B3564F93885DE34A1A179538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371FF45217C246C9BE2F528F6D55DC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FD1DA2-AD0B-48AC-8B95-56FFC21C74A1}"/>
      </w:docPartPr>
      <w:docPartBody>
        <w:p w:rsidR="003C75DE" w:rsidRDefault="00C012C4" w:rsidP="00C012C4">
          <w:pPr>
            <w:pStyle w:val="371FF45217C246C9BE2F528F6D55DC56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CC0FBFC999224F59A8BD803E480A99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A9340C-4E95-4325-979E-AE6F21F622EE}"/>
      </w:docPartPr>
      <w:docPartBody>
        <w:p w:rsidR="003C75DE" w:rsidRDefault="00C012C4" w:rsidP="00C012C4">
          <w:pPr>
            <w:pStyle w:val="CC0FBFC999224F59A8BD803E480A99E9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C58381455FB74645AC73A6E15B6119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0BC26E-7CA3-420D-BEA1-B1C6985A5F52}"/>
      </w:docPartPr>
      <w:docPartBody>
        <w:p w:rsidR="003C75DE" w:rsidRDefault="00C012C4" w:rsidP="00C012C4">
          <w:pPr>
            <w:pStyle w:val="C58381455FB74645AC73A6E15B611929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41DFB211996F4E1EB0963300EE64527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0FF3C1-DF82-455E-A336-E7EBCAF8FDFD}"/>
      </w:docPartPr>
      <w:docPartBody>
        <w:p w:rsidR="003C75DE" w:rsidRDefault="00C012C4" w:rsidP="00C012C4">
          <w:pPr>
            <w:pStyle w:val="41DFB211996F4E1EB0963300EE64527B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DA6620835E04093A435802FFCB0AA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F1553B-610B-4DBF-8C1A-5013AE799857}"/>
      </w:docPartPr>
      <w:docPartBody>
        <w:p w:rsidR="003C75DE" w:rsidRDefault="00C012C4" w:rsidP="00C012C4">
          <w:pPr>
            <w:pStyle w:val="6DA6620835E04093A435802FFCB0AABA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B7195D6D444458FBF676C7CCBADBC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F8FAEB-F6A6-42DE-BC6B-73666E76112D}"/>
      </w:docPartPr>
      <w:docPartBody>
        <w:p w:rsidR="003C75DE" w:rsidRDefault="00C012C4" w:rsidP="00C012C4">
          <w:pPr>
            <w:pStyle w:val="6B7195D6D444458FBF676C7CCBADBC1621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6671B779C33E463B93C02F90D9E9AC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9BC475-CB83-40C7-93C2-20CF8A1F9D4F}"/>
      </w:docPartPr>
      <w:docPartBody>
        <w:p w:rsidR="00C012C4" w:rsidRDefault="00C012C4" w:rsidP="00C012C4">
          <w:pPr>
            <w:pStyle w:val="6671B779C33E463B93C02F90D9E9AC3D4"/>
          </w:pPr>
          <w:r w:rsidRPr="000829E8">
            <w:rPr>
              <w:lang w:val="pt-BR"/>
            </w:rPr>
            <w:t xml:space="preserve"> </w:t>
          </w:r>
        </w:p>
      </w:docPartBody>
    </w:docPart>
    <w:docPart>
      <w:docPartPr>
        <w:name w:val="890C5A01B0974C158F5DC4429C0C97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848FB8-91E7-4EE9-AE2C-E6BE94447B3D}"/>
      </w:docPartPr>
      <w:docPartBody>
        <w:p w:rsidR="00C012C4" w:rsidRDefault="00C012C4" w:rsidP="00C012C4">
          <w:pPr>
            <w:pStyle w:val="890C5A01B0974C158F5DC4429C0C97A92"/>
          </w:pPr>
          <w:r w:rsidRPr="000829E8">
            <w:rPr>
              <w:lang w:val="pt-BR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2DF"/>
    <w:rsid w:val="002172DF"/>
    <w:rsid w:val="003C75DE"/>
    <w:rsid w:val="009D6204"/>
    <w:rsid w:val="00BB678B"/>
    <w:rsid w:val="00BD622C"/>
    <w:rsid w:val="00C012C4"/>
    <w:rsid w:val="00EA67CA"/>
    <w:rsid w:val="00F00775"/>
    <w:rsid w:val="00F428C7"/>
    <w:rsid w:val="00FE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6ED24A7144A4260B3C5B896F3A47A44">
    <w:name w:val="36ED24A7144A4260B3C5B896F3A47A44"/>
  </w:style>
  <w:style w:type="paragraph" w:customStyle="1" w:styleId="51F7FDCEF8C94EB0B987030ACBD087DD">
    <w:name w:val="51F7FDCEF8C94EB0B987030ACBD087DD"/>
  </w:style>
  <w:style w:type="paragraph" w:customStyle="1" w:styleId="D117F4E1343C473CBB0658FBE50FA5F3">
    <w:name w:val="D117F4E1343C473CBB0658FBE50FA5F3"/>
  </w:style>
  <w:style w:type="paragraph" w:customStyle="1" w:styleId="A25780A53E1D45928C1493786229178E">
    <w:name w:val="A25780A53E1D45928C1493786229178E"/>
  </w:style>
  <w:style w:type="paragraph" w:customStyle="1" w:styleId="B7F6595AD1674765A82D14DE358AB590">
    <w:name w:val="B7F6595AD1674765A82D14DE358AB590"/>
  </w:style>
  <w:style w:type="paragraph" w:customStyle="1" w:styleId="037EA7FD7EB5482984D6364DB3C29EDA">
    <w:name w:val="037EA7FD7EB5482984D6364DB3C29EDA"/>
  </w:style>
  <w:style w:type="paragraph" w:customStyle="1" w:styleId="728426BEB41C4B0CB41B6547AF6C058C">
    <w:name w:val="728426BEB41C4B0CB41B6547AF6C058C"/>
  </w:style>
  <w:style w:type="paragraph" w:customStyle="1" w:styleId="7CF325BADB9B44BD8770CADB956373F8">
    <w:name w:val="7CF325BADB9B44BD8770CADB956373F8"/>
  </w:style>
  <w:style w:type="paragraph" w:customStyle="1" w:styleId="BA35F16209E94CFB99B39ABE9FBBE6C8">
    <w:name w:val="BA35F16209E94CFB99B39ABE9FBBE6C8"/>
  </w:style>
  <w:style w:type="paragraph" w:customStyle="1" w:styleId="6B548FC30909408DB4B9FCAEC51606A7">
    <w:name w:val="6B548FC30909408DB4B9FCAEC51606A7"/>
  </w:style>
  <w:style w:type="paragraph" w:customStyle="1" w:styleId="ADE472E5406848B78DF1418B107F4108">
    <w:name w:val="ADE472E5406848B78DF1418B107F4108"/>
  </w:style>
  <w:style w:type="paragraph" w:customStyle="1" w:styleId="01FDA434D4A642EDB14C4AEE67EA6FE7">
    <w:name w:val="01FDA434D4A642EDB14C4AEE67EA6FE7"/>
  </w:style>
  <w:style w:type="paragraph" w:customStyle="1" w:styleId="3576632434D944C5B13D1BB8BC05CFB0">
    <w:name w:val="3576632434D944C5B13D1BB8BC05CFB0"/>
  </w:style>
  <w:style w:type="paragraph" w:customStyle="1" w:styleId="51F19807CFDF49E68D79B8C9552CD603">
    <w:name w:val="51F19807CFDF49E68D79B8C9552CD603"/>
  </w:style>
  <w:style w:type="paragraph" w:customStyle="1" w:styleId="13BD5EB4B62846B58E32EE5D8CD267EB">
    <w:name w:val="13BD5EB4B62846B58E32EE5D8CD267EB"/>
  </w:style>
  <w:style w:type="paragraph" w:customStyle="1" w:styleId="3893320D61A341E3B829F648A350429B">
    <w:name w:val="3893320D61A341E3B829F648A350429B"/>
  </w:style>
  <w:style w:type="character" w:styleId="TextodoEspaoReservado">
    <w:name w:val="Placeholder Text"/>
    <w:basedOn w:val="Fontepargpadro"/>
    <w:uiPriority w:val="99"/>
    <w:semiHidden/>
    <w:rsid w:val="00C012C4"/>
    <w:rPr>
      <w:color w:val="808080"/>
    </w:rPr>
  </w:style>
  <w:style w:type="paragraph" w:customStyle="1" w:styleId="0B53345A69BB4DFCA65A3FDA526F5A58">
    <w:name w:val="0B53345A69BB4DFCA65A3FDA526F5A58"/>
  </w:style>
  <w:style w:type="paragraph" w:customStyle="1" w:styleId="1942CB92EF5840D6AB811B799EC3E30B">
    <w:name w:val="1942CB92EF5840D6AB811B799EC3E30B"/>
  </w:style>
  <w:style w:type="paragraph" w:customStyle="1" w:styleId="4204B20614E248A8A4162B0493D829E8">
    <w:name w:val="4204B20614E248A8A4162B0493D829E8"/>
  </w:style>
  <w:style w:type="paragraph" w:customStyle="1" w:styleId="E7621A4BF1894A44A9ACFD361DF95823">
    <w:name w:val="E7621A4BF1894A44A9ACFD361DF95823"/>
  </w:style>
  <w:style w:type="paragraph" w:customStyle="1" w:styleId="F9059F15161E4099AC973C821EF7C317">
    <w:name w:val="F9059F15161E4099AC973C821EF7C317"/>
  </w:style>
  <w:style w:type="paragraph" w:customStyle="1" w:styleId="8A743FB1E1934BC59D585770F769D5A6">
    <w:name w:val="8A743FB1E1934BC59D585770F769D5A6"/>
  </w:style>
  <w:style w:type="paragraph" w:customStyle="1" w:styleId="481318C39D744366B5865E6277BDDFC4">
    <w:name w:val="481318C39D744366B5865E6277BDDFC4"/>
  </w:style>
  <w:style w:type="paragraph" w:customStyle="1" w:styleId="2124D108DA944450980C327715FD61DE">
    <w:name w:val="2124D108DA944450980C327715FD61DE"/>
    <w:rsid w:val="002172DF"/>
  </w:style>
  <w:style w:type="paragraph" w:customStyle="1" w:styleId="07B412AAAC3741F3B92D3C8C3C6DE3B4">
    <w:name w:val="07B412AAAC3741F3B92D3C8C3C6DE3B4"/>
    <w:rsid w:val="002172DF"/>
  </w:style>
  <w:style w:type="paragraph" w:customStyle="1" w:styleId="BA2B35FB63704A648F54338DFDBC4030">
    <w:name w:val="BA2B35FB63704A648F54338DFDBC4030"/>
    <w:rsid w:val="002172DF"/>
  </w:style>
  <w:style w:type="paragraph" w:customStyle="1" w:styleId="63D6288D6470410FACF49C900E305C01">
    <w:name w:val="63D6288D6470410FACF49C900E305C01"/>
    <w:rsid w:val="002172DF"/>
  </w:style>
  <w:style w:type="paragraph" w:customStyle="1" w:styleId="DC7FE74EE9DC44CD8CC0E1F5C2C8FB29">
    <w:name w:val="DC7FE74EE9DC44CD8CC0E1F5C2C8FB29"/>
    <w:rsid w:val="002172DF"/>
  </w:style>
  <w:style w:type="paragraph" w:customStyle="1" w:styleId="FA9CDC6413CE4D4D8AF3140E22FE79B8">
    <w:name w:val="FA9CDC6413CE4D4D8AF3140E22FE79B8"/>
    <w:rsid w:val="002172DF"/>
  </w:style>
  <w:style w:type="paragraph" w:customStyle="1" w:styleId="5A600A7F03EE4B03A47C3B8108100D1C">
    <w:name w:val="5A600A7F03EE4B03A47C3B8108100D1C"/>
    <w:rsid w:val="002172DF"/>
  </w:style>
  <w:style w:type="paragraph" w:customStyle="1" w:styleId="F607CC5B3A3E42359F89FBB0A096EFC5">
    <w:name w:val="F607CC5B3A3E42359F89FBB0A096EFC5"/>
    <w:rsid w:val="002172DF"/>
  </w:style>
  <w:style w:type="paragraph" w:customStyle="1" w:styleId="EAC4BF47D50943AF888816F98D043EE6">
    <w:name w:val="EAC4BF47D50943AF888816F98D043EE6"/>
    <w:rsid w:val="002172DF"/>
  </w:style>
  <w:style w:type="paragraph" w:customStyle="1" w:styleId="D91189307FEE493C89C20C4550D05F6C">
    <w:name w:val="D91189307FEE493C89C20C4550D05F6C"/>
    <w:rsid w:val="002172DF"/>
  </w:style>
  <w:style w:type="paragraph" w:customStyle="1" w:styleId="4452AE0D61A54F28AD06374F99DE2A0C">
    <w:name w:val="4452AE0D61A54F28AD06374F99DE2A0C"/>
    <w:rsid w:val="002172DF"/>
  </w:style>
  <w:style w:type="paragraph" w:customStyle="1" w:styleId="4FD356E7DE3547A5A389BE36299938C8">
    <w:name w:val="4FD356E7DE3547A5A389BE36299938C8"/>
    <w:rsid w:val="002172DF"/>
  </w:style>
  <w:style w:type="paragraph" w:customStyle="1" w:styleId="C08D6D74F96A4C169207BAC78E439EE8">
    <w:name w:val="C08D6D74F96A4C169207BAC78E439EE8"/>
    <w:rsid w:val="002172DF"/>
  </w:style>
  <w:style w:type="paragraph" w:customStyle="1" w:styleId="A8ABC7B1E199481D8E7847601F3DF3E8">
    <w:name w:val="A8ABC7B1E199481D8E7847601F3DF3E8"/>
    <w:rsid w:val="002172DF"/>
  </w:style>
  <w:style w:type="paragraph" w:customStyle="1" w:styleId="9DCE2F8ED4104290A82D53F2E9A91DD0">
    <w:name w:val="9DCE2F8ED4104290A82D53F2E9A91DD0"/>
    <w:rsid w:val="002172DF"/>
  </w:style>
  <w:style w:type="paragraph" w:customStyle="1" w:styleId="4AE26A949A4147A29E35E0FC32B77CBA">
    <w:name w:val="4AE26A949A4147A29E35E0FC32B77CBA"/>
    <w:rsid w:val="002172DF"/>
  </w:style>
  <w:style w:type="paragraph" w:customStyle="1" w:styleId="B79639D74C9446CBAA3E1CE040E5AFAA">
    <w:name w:val="B79639D74C9446CBAA3E1CE040E5AFAA"/>
    <w:rsid w:val="002172DF"/>
  </w:style>
  <w:style w:type="paragraph" w:customStyle="1" w:styleId="0331BB4F1012454F996B53676F51163D">
    <w:name w:val="0331BB4F1012454F996B53676F51163D"/>
    <w:rsid w:val="002172DF"/>
  </w:style>
  <w:style w:type="paragraph" w:customStyle="1" w:styleId="C708A402F3A1443095DF91B371F224F3">
    <w:name w:val="C708A402F3A1443095DF91B371F224F3"/>
    <w:rsid w:val="002172DF"/>
  </w:style>
  <w:style w:type="paragraph" w:customStyle="1" w:styleId="E141D5AE6FA440B4B57A9E200470E93E">
    <w:name w:val="E141D5AE6FA440B4B57A9E200470E93E"/>
    <w:rsid w:val="002172DF"/>
  </w:style>
  <w:style w:type="paragraph" w:customStyle="1" w:styleId="B045C671BA164E4F961AAAB83E17AA63">
    <w:name w:val="B045C671BA164E4F961AAAB83E17AA63"/>
    <w:rsid w:val="002172DF"/>
  </w:style>
  <w:style w:type="paragraph" w:customStyle="1" w:styleId="9686D8716B4C49E9BD10063D60734DF1">
    <w:name w:val="9686D8716B4C49E9BD10063D60734DF1"/>
    <w:rsid w:val="002172DF"/>
  </w:style>
  <w:style w:type="paragraph" w:customStyle="1" w:styleId="BB7B6DDCE29C48728C0C2D223885F666">
    <w:name w:val="BB7B6DDCE29C48728C0C2D223885F666"/>
    <w:rsid w:val="002172DF"/>
  </w:style>
  <w:style w:type="paragraph" w:customStyle="1" w:styleId="F315F6B3BFBC4E67AF455D725F9E60D3">
    <w:name w:val="F315F6B3BFBC4E67AF455D725F9E60D3"/>
    <w:rsid w:val="002172DF"/>
  </w:style>
  <w:style w:type="paragraph" w:customStyle="1" w:styleId="792B5491750A41078526810680D9F031">
    <w:name w:val="792B5491750A41078526810680D9F031"/>
    <w:rsid w:val="002172DF"/>
  </w:style>
  <w:style w:type="paragraph" w:customStyle="1" w:styleId="BEC12D3216704751AEBBBEF019B82383">
    <w:name w:val="BEC12D3216704751AEBBBEF019B82383"/>
    <w:rsid w:val="002172DF"/>
  </w:style>
  <w:style w:type="paragraph" w:customStyle="1" w:styleId="E2D06F8452564E4097BEE1E13032F524">
    <w:name w:val="E2D06F8452564E4097BEE1E13032F524"/>
    <w:rsid w:val="002172DF"/>
  </w:style>
  <w:style w:type="paragraph" w:customStyle="1" w:styleId="EB6D0B385B6B4E64A91156422361841B">
    <w:name w:val="EB6D0B385B6B4E64A91156422361841B"/>
    <w:rsid w:val="002172DF"/>
  </w:style>
  <w:style w:type="paragraph" w:customStyle="1" w:styleId="E2867B816EFB4CB594E20334A57BA815">
    <w:name w:val="E2867B816EFB4CB594E20334A57BA815"/>
    <w:rsid w:val="002172DF"/>
  </w:style>
  <w:style w:type="paragraph" w:customStyle="1" w:styleId="8CE1E4B159D648A78275F25D4DAD1159">
    <w:name w:val="8CE1E4B159D648A78275F25D4DAD1159"/>
    <w:rsid w:val="002172DF"/>
  </w:style>
  <w:style w:type="paragraph" w:customStyle="1" w:styleId="AAEDFF631A344CABB32D7E983FDB441F">
    <w:name w:val="AAEDFF631A344CABB32D7E983FDB441F"/>
    <w:rsid w:val="002172DF"/>
  </w:style>
  <w:style w:type="paragraph" w:customStyle="1" w:styleId="68AFC974754B4178AEDC0D15D2767CF3">
    <w:name w:val="68AFC974754B4178AEDC0D15D2767CF3"/>
    <w:rsid w:val="002172DF"/>
  </w:style>
  <w:style w:type="paragraph" w:customStyle="1" w:styleId="D812D10C0A6B49E3ABC52E088C700532">
    <w:name w:val="D812D10C0A6B49E3ABC52E088C700532"/>
    <w:rsid w:val="002172DF"/>
  </w:style>
  <w:style w:type="paragraph" w:customStyle="1" w:styleId="49A36F5B983D46F1AC21510458FC461F">
    <w:name w:val="49A36F5B983D46F1AC21510458FC461F"/>
    <w:rsid w:val="002172DF"/>
  </w:style>
  <w:style w:type="paragraph" w:customStyle="1" w:styleId="863A625DB5DC4625B2E2571BF04C3E37">
    <w:name w:val="863A625DB5DC4625B2E2571BF04C3E37"/>
    <w:rsid w:val="002172DF"/>
  </w:style>
  <w:style w:type="paragraph" w:customStyle="1" w:styleId="8FB3F3FCA06B48FCB65384072664813E">
    <w:name w:val="8FB3F3FCA06B48FCB65384072664813E"/>
    <w:rsid w:val="002172DF"/>
  </w:style>
  <w:style w:type="paragraph" w:customStyle="1" w:styleId="EB442B9321B84235A4D1EB3277DF8254">
    <w:name w:val="EB442B9321B84235A4D1EB3277DF8254"/>
    <w:rsid w:val="002172DF"/>
  </w:style>
  <w:style w:type="paragraph" w:customStyle="1" w:styleId="9350046CEEC0442E99D0AD483E8A64EE">
    <w:name w:val="9350046CEEC0442E99D0AD483E8A64EE"/>
    <w:rsid w:val="002172DF"/>
  </w:style>
  <w:style w:type="paragraph" w:customStyle="1" w:styleId="59445EC91E04498D8BAC06C2AF5B4B05">
    <w:name w:val="59445EC91E04498D8BAC06C2AF5B4B05"/>
    <w:rsid w:val="002172DF"/>
  </w:style>
  <w:style w:type="paragraph" w:customStyle="1" w:styleId="F26E2E86544646A48C6A8689BFB9B6B8">
    <w:name w:val="F26E2E86544646A48C6A8689BFB9B6B8"/>
    <w:rsid w:val="002172DF"/>
  </w:style>
  <w:style w:type="paragraph" w:customStyle="1" w:styleId="759E466B0A72429B954D9BE29DCD8DE4">
    <w:name w:val="759E466B0A72429B954D9BE29DCD8DE4"/>
    <w:rsid w:val="002172DF"/>
  </w:style>
  <w:style w:type="paragraph" w:customStyle="1" w:styleId="6D75081423214ED18563F5C469844E28">
    <w:name w:val="6D75081423214ED18563F5C469844E28"/>
    <w:rsid w:val="002172DF"/>
  </w:style>
  <w:style w:type="paragraph" w:customStyle="1" w:styleId="A9EC9928E38E41E99AED2B3CF598692C">
    <w:name w:val="A9EC9928E38E41E99AED2B3CF598692C"/>
    <w:rsid w:val="002172DF"/>
  </w:style>
  <w:style w:type="paragraph" w:customStyle="1" w:styleId="9329D9487C934F878ECE9A7FF4AF6C0F">
    <w:name w:val="9329D9487C934F878ECE9A7FF4AF6C0F"/>
    <w:rsid w:val="002172DF"/>
  </w:style>
  <w:style w:type="paragraph" w:customStyle="1" w:styleId="79F73B63D82B4CC8AF79FE2ACFED8DA5">
    <w:name w:val="79F73B63D82B4CC8AF79FE2ACFED8DA5"/>
    <w:rsid w:val="002172DF"/>
  </w:style>
  <w:style w:type="paragraph" w:customStyle="1" w:styleId="04552340034F452DA56F99FF1C041043">
    <w:name w:val="04552340034F452DA56F99FF1C041043"/>
    <w:rsid w:val="002172DF"/>
  </w:style>
  <w:style w:type="paragraph" w:customStyle="1" w:styleId="31820A4301304835B41D8B84A9B9E43F">
    <w:name w:val="31820A4301304835B41D8B84A9B9E43F"/>
    <w:rsid w:val="002172DF"/>
  </w:style>
  <w:style w:type="paragraph" w:customStyle="1" w:styleId="A1525175E24C4E7D8FA252735F67699A">
    <w:name w:val="A1525175E24C4E7D8FA252735F67699A"/>
    <w:rsid w:val="002172DF"/>
  </w:style>
  <w:style w:type="paragraph" w:customStyle="1" w:styleId="ED6FD4372E84450DB40600D96A94E9CA">
    <w:name w:val="ED6FD4372E84450DB40600D96A94E9CA"/>
    <w:rsid w:val="002172DF"/>
  </w:style>
  <w:style w:type="paragraph" w:customStyle="1" w:styleId="CAB8511C347A4099AAE97BC8A8FADFEF">
    <w:name w:val="CAB8511C347A4099AAE97BC8A8FADFEF"/>
    <w:rsid w:val="002172DF"/>
  </w:style>
  <w:style w:type="paragraph" w:customStyle="1" w:styleId="549C624C33A04CBD82E1E055E58C3E9E">
    <w:name w:val="549C624C33A04CBD82E1E055E58C3E9E"/>
    <w:rsid w:val="002172DF"/>
  </w:style>
  <w:style w:type="paragraph" w:customStyle="1" w:styleId="74D56719869E4F13B2892D394E073FFB">
    <w:name w:val="74D56719869E4F13B2892D394E073FFB"/>
    <w:rsid w:val="002172DF"/>
  </w:style>
  <w:style w:type="paragraph" w:customStyle="1" w:styleId="EF7699B9902D40819267F59E480EC6FF">
    <w:name w:val="EF7699B9902D40819267F59E480EC6FF"/>
    <w:rsid w:val="002172DF"/>
  </w:style>
  <w:style w:type="paragraph" w:customStyle="1" w:styleId="07F3352090824C478395B29770A1333D">
    <w:name w:val="07F3352090824C478395B29770A1333D"/>
    <w:rsid w:val="002172DF"/>
  </w:style>
  <w:style w:type="paragraph" w:customStyle="1" w:styleId="F14DAF8ADE5D46EC96876091EF5EA1D4">
    <w:name w:val="F14DAF8ADE5D46EC96876091EF5EA1D4"/>
    <w:rsid w:val="002172DF"/>
  </w:style>
  <w:style w:type="paragraph" w:customStyle="1" w:styleId="E593361175734813B454C875218C07A0">
    <w:name w:val="E593361175734813B454C875218C07A0"/>
    <w:rsid w:val="002172DF"/>
  </w:style>
  <w:style w:type="paragraph" w:customStyle="1" w:styleId="98C6703EBA6E4F43B4F50F768F07071B">
    <w:name w:val="98C6703EBA6E4F43B4F50F768F07071B"/>
    <w:rsid w:val="002172DF"/>
  </w:style>
  <w:style w:type="paragraph" w:customStyle="1" w:styleId="D4E4D0F7DA98453DAFC673A73800DB58">
    <w:name w:val="D4E4D0F7DA98453DAFC673A73800DB58"/>
    <w:rsid w:val="002172DF"/>
  </w:style>
  <w:style w:type="paragraph" w:customStyle="1" w:styleId="B87D7CECCC4142838A6D0FFCFD881CE5">
    <w:name w:val="B87D7CECCC4142838A6D0FFCFD881CE5"/>
    <w:rsid w:val="002172DF"/>
  </w:style>
  <w:style w:type="paragraph" w:customStyle="1" w:styleId="19A0B909DB4041D996FDF34A85FDF2CC">
    <w:name w:val="19A0B909DB4041D996FDF34A85FDF2CC"/>
    <w:rsid w:val="002172DF"/>
  </w:style>
  <w:style w:type="paragraph" w:customStyle="1" w:styleId="B6276864143B420EB00BBCD06FDB7D7A">
    <w:name w:val="B6276864143B420EB00BBCD06FDB7D7A"/>
    <w:rsid w:val="002172DF"/>
  </w:style>
  <w:style w:type="paragraph" w:customStyle="1" w:styleId="424B65FA91FF44ED89DE25E83E8F6414">
    <w:name w:val="424B65FA91FF44ED89DE25E83E8F6414"/>
    <w:rsid w:val="002172DF"/>
  </w:style>
  <w:style w:type="paragraph" w:customStyle="1" w:styleId="9763BAF5036B4BABB6558F735EE0C572">
    <w:name w:val="9763BAF5036B4BABB6558F735EE0C572"/>
    <w:rsid w:val="002172DF"/>
  </w:style>
  <w:style w:type="paragraph" w:customStyle="1" w:styleId="0769EE349626450DA7E34BF645FBEC04">
    <w:name w:val="0769EE349626450DA7E34BF645FBEC04"/>
    <w:rsid w:val="002172DF"/>
  </w:style>
  <w:style w:type="paragraph" w:customStyle="1" w:styleId="BB7372B59E4B4957A7F079FDCF9C6EF3">
    <w:name w:val="BB7372B59E4B4957A7F079FDCF9C6EF3"/>
    <w:rsid w:val="002172DF"/>
  </w:style>
  <w:style w:type="paragraph" w:customStyle="1" w:styleId="56B3A15DDC0F415FBA19E37620F03992">
    <w:name w:val="56B3A15DDC0F415FBA19E37620F03992"/>
    <w:rsid w:val="002172DF"/>
  </w:style>
  <w:style w:type="paragraph" w:customStyle="1" w:styleId="39490AA4D3574325BCD640A46DF4EA09">
    <w:name w:val="39490AA4D3574325BCD640A46DF4EA09"/>
    <w:rsid w:val="002172DF"/>
  </w:style>
  <w:style w:type="paragraph" w:customStyle="1" w:styleId="F7C08438B42A4EF1B7B7F3AF7E1145C5">
    <w:name w:val="F7C08438B42A4EF1B7B7F3AF7E1145C5"/>
    <w:rsid w:val="002172DF"/>
  </w:style>
  <w:style w:type="paragraph" w:customStyle="1" w:styleId="BDB5A22C2AC9446CB8105274FCF49427">
    <w:name w:val="BDB5A22C2AC9446CB8105274FCF49427"/>
    <w:rsid w:val="002172DF"/>
  </w:style>
  <w:style w:type="paragraph" w:customStyle="1" w:styleId="ADDCBF9B85C14FC1837EA26F2B91B8BE">
    <w:name w:val="ADDCBF9B85C14FC1837EA26F2B91B8BE"/>
    <w:rsid w:val="002172DF"/>
  </w:style>
  <w:style w:type="paragraph" w:customStyle="1" w:styleId="34BDAE17C2FA4985BFDB5BB3CB8DA4D5">
    <w:name w:val="34BDAE17C2FA4985BFDB5BB3CB8DA4D5"/>
    <w:rsid w:val="002172DF"/>
  </w:style>
  <w:style w:type="paragraph" w:customStyle="1" w:styleId="EC2F6D1409144B3B9BA6B6396FDF1F68">
    <w:name w:val="EC2F6D1409144B3B9BA6B6396FDF1F68"/>
    <w:rsid w:val="002172DF"/>
  </w:style>
  <w:style w:type="paragraph" w:customStyle="1" w:styleId="D1DEF5783C294624A2A4028453C1CFDE">
    <w:name w:val="D1DEF5783C294624A2A4028453C1CFDE"/>
    <w:rsid w:val="002172DF"/>
  </w:style>
  <w:style w:type="paragraph" w:customStyle="1" w:styleId="137759BB4E9F4DE79CB807E3F1FFD5DC">
    <w:name w:val="137759BB4E9F4DE79CB807E3F1FFD5DC"/>
    <w:rsid w:val="002172DF"/>
  </w:style>
  <w:style w:type="paragraph" w:customStyle="1" w:styleId="0124DADEA1B848AD8DF0D1789D3F95C7">
    <w:name w:val="0124DADEA1B848AD8DF0D1789D3F95C7"/>
    <w:rsid w:val="002172DF"/>
  </w:style>
  <w:style w:type="paragraph" w:customStyle="1" w:styleId="6D7671D965A14A4BB64D9D38E9EFB2F6">
    <w:name w:val="6D7671D965A14A4BB64D9D38E9EFB2F6"/>
    <w:rsid w:val="002172DF"/>
  </w:style>
  <w:style w:type="paragraph" w:customStyle="1" w:styleId="0A8E72B033B040BD9333AFB50A606BF5">
    <w:name w:val="0A8E72B033B040BD9333AFB50A606BF5"/>
    <w:rsid w:val="002172DF"/>
  </w:style>
  <w:style w:type="paragraph" w:customStyle="1" w:styleId="BCAF82C4D84946A28968A960B0A3E0EE">
    <w:name w:val="BCAF82C4D84946A28968A960B0A3E0EE"/>
    <w:rsid w:val="002172DF"/>
  </w:style>
  <w:style w:type="paragraph" w:customStyle="1" w:styleId="BF431C033BD640B0B17D25C99FA64673">
    <w:name w:val="BF431C033BD640B0B17D25C99FA64673"/>
    <w:rsid w:val="002172DF"/>
  </w:style>
  <w:style w:type="paragraph" w:customStyle="1" w:styleId="43774ED4448D46639D17B91C5B24E4FF">
    <w:name w:val="43774ED4448D46639D17B91C5B24E4FF"/>
    <w:rsid w:val="002172DF"/>
  </w:style>
  <w:style w:type="paragraph" w:customStyle="1" w:styleId="70EB19F0F24D4002B630207354599C49">
    <w:name w:val="70EB19F0F24D4002B630207354599C49"/>
    <w:rsid w:val="002172DF"/>
  </w:style>
  <w:style w:type="paragraph" w:customStyle="1" w:styleId="29F9B823570F41BE9710B473C0516FC7">
    <w:name w:val="29F9B823570F41BE9710B473C0516FC7"/>
    <w:rsid w:val="002172DF"/>
  </w:style>
  <w:style w:type="paragraph" w:customStyle="1" w:styleId="305EAF4B2E474CD98D63BEAD29836CD1">
    <w:name w:val="305EAF4B2E474CD98D63BEAD29836CD1"/>
    <w:rsid w:val="002172DF"/>
  </w:style>
  <w:style w:type="paragraph" w:customStyle="1" w:styleId="3AECB0CCCDA54BC18CE50D26DECC8812">
    <w:name w:val="3AECB0CCCDA54BC18CE50D26DECC8812"/>
    <w:rsid w:val="002172DF"/>
  </w:style>
  <w:style w:type="paragraph" w:customStyle="1" w:styleId="EF9E23BD36CC4396A2E7E20653465B0E">
    <w:name w:val="EF9E23BD36CC4396A2E7E20653465B0E"/>
    <w:rsid w:val="002172DF"/>
  </w:style>
  <w:style w:type="paragraph" w:customStyle="1" w:styleId="5CC1E174B29141EA89791D086AD7F7BC">
    <w:name w:val="5CC1E174B29141EA89791D086AD7F7BC"/>
    <w:rsid w:val="002172DF"/>
  </w:style>
  <w:style w:type="paragraph" w:customStyle="1" w:styleId="3C81204805C24EFDAF2B77CEF235BB66">
    <w:name w:val="3C81204805C24EFDAF2B77CEF235BB66"/>
    <w:rsid w:val="002172DF"/>
  </w:style>
  <w:style w:type="paragraph" w:customStyle="1" w:styleId="799883D6CFCB431989E925E2DEC6BF71">
    <w:name w:val="799883D6CFCB431989E925E2DEC6BF71"/>
    <w:rsid w:val="002172DF"/>
  </w:style>
  <w:style w:type="paragraph" w:customStyle="1" w:styleId="9356E44892374CA5AC9C0748FEA16912">
    <w:name w:val="9356E44892374CA5AC9C0748FEA16912"/>
    <w:rsid w:val="002172DF"/>
  </w:style>
  <w:style w:type="paragraph" w:customStyle="1" w:styleId="8BAB23402EF34DACB07D6D62E93CF0F2">
    <w:name w:val="8BAB23402EF34DACB07D6D62E93CF0F2"/>
    <w:rsid w:val="002172DF"/>
  </w:style>
  <w:style w:type="paragraph" w:customStyle="1" w:styleId="B8605B7E10D741A9912954CF789DFA89">
    <w:name w:val="B8605B7E10D741A9912954CF789DFA89"/>
    <w:rsid w:val="002172DF"/>
  </w:style>
  <w:style w:type="paragraph" w:customStyle="1" w:styleId="A1418A0E827040738EE8DE690C53FE45">
    <w:name w:val="A1418A0E827040738EE8DE690C53FE45"/>
    <w:rsid w:val="002172DF"/>
  </w:style>
  <w:style w:type="paragraph" w:customStyle="1" w:styleId="7DA49B357BCD4ADD970E7111C0F03B18">
    <w:name w:val="7DA49B357BCD4ADD970E7111C0F03B18"/>
    <w:rsid w:val="002172DF"/>
  </w:style>
  <w:style w:type="paragraph" w:customStyle="1" w:styleId="479958121DA843048CB1C544B4189B85">
    <w:name w:val="479958121DA843048CB1C544B4189B85"/>
    <w:rsid w:val="002172DF"/>
  </w:style>
  <w:style w:type="paragraph" w:customStyle="1" w:styleId="FE37E77177C44BDABD7E0C2A8541D466">
    <w:name w:val="FE37E77177C44BDABD7E0C2A8541D466"/>
    <w:rsid w:val="002172DF"/>
  </w:style>
  <w:style w:type="paragraph" w:customStyle="1" w:styleId="91F1FCC88A1D4C50B0926A21C10F308F">
    <w:name w:val="91F1FCC88A1D4C50B0926A21C10F308F"/>
    <w:rsid w:val="002172DF"/>
  </w:style>
  <w:style w:type="paragraph" w:customStyle="1" w:styleId="9768DC3091F34502B19D0646EB423732">
    <w:name w:val="9768DC3091F34502B19D0646EB423732"/>
    <w:rsid w:val="002172DF"/>
  </w:style>
  <w:style w:type="paragraph" w:customStyle="1" w:styleId="196A1F6C9E7A472E97402F4664CBB27E">
    <w:name w:val="196A1F6C9E7A472E97402F4664CBB27E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F96A9B657854D5BAFA3DCC783CF33AD">
    <w:name w:val="8F96A9B657854D5BAFA3DCC783CF33AD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00486A10C7F946BF8A37BF2A77D8F2E9">
    <w:name w:val="00486A10C7F946BF8A37BF2A77D8F2E9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B6E5506F9744CBA8F6E534ADEBFC6D5">
    <w:name w:val="6B6E5506F9744CBA8F6E534ADEBFC6D5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CF7090A2D64B9BB7791ED0D2AB1763">
    <w:name w:val="F0CF7090A2D64B9BB7791ED0D2AB176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3CC4B37F4E6B42F0A9918A4E6C66D6E2">
    <w:name w:val="3CC4B37F4E6B42F0A9918A4E6C66D6E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ADF54ED6775444BA219FAE377FD28BE">
    <w:name w:val="8ADF54ED6775444BA219FAE377FD28BE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6C29C5725424A349438652EABB17F84">
    <w:name w:val="86C29C5725424A349438652EABB17F84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DA8CEEEBAF147C58F1A9A0209F74482">
    <w:name w:val="CDA8CEEEBAF147C58F1A9A0209F7448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E86C9EC72E94C7CA910FDF26FBD49DA">
    <w:name w:val="8E86C9EC72E94C7CA910FDF26FBD49DA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7EA14233B842476B9368AACD1A34B83D">
    <w:name w:val="7EA14233B842476B9368AACD1A34B83D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729C7252F00D4ECDB12E815D1F695A1B">
    <w:name w:val="729C7252F00D4ECDB12E815D1F695A1B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F40779FCDF843989680944B13FDBB4C">
    <w:name w:val="9F40779FCDF843989680944B13FDBB4C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D8AC8195BE04E518A1B2D968C589993">
    <w:name w:val="8D8AC8195BE04E518A1B2D968C58999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3864D63C17F4D4A8F426FE1E4158DC8">
    <w:name w:val="83864D63C17F4D4A8F426FE1E4158DC8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5A14186E853A45A7966A34674A2CEFB4">
    <w:name w:val="5A14186E853A45A7966A34674A2CEFB4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E207306BD8343D397FCAC207DA6AF87">
    <w:name w:val="AE207306BD8343D397FCAC207DA6AF87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E91BEFD5AA64F04BD150315097726A6">
    <w:name w:val="9E91BEFD5AA64F04BD150315097726A6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DF0D280A118415AA9EE3AFF52356091">
    <w:name w:val="FDF0D280A118415AA9EE3AFF5235609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58C60F2850D4CAEA2890D6878A45559">
    <w:name w:val="B58C60F2850D4CAEA2890D6878A45559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344F76AE2874CBA94E1B5C9DE2C8502">
    <w:name w:val="1344F76AE2874CBA94E1B5C9DE2C850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6CC7C29767647988BAF076BBA34A684">
    <w:name w:val="86CC7C29767647988BAF076BBA34A684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58E95C09F4B45A381A8A12AE7830B07">
    <w:name w:val="158E95C09F4B45A381A8A12AE7830B07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1">
    <w:name w:val="196A1F6C9E7A472E97402F4664CBB27E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F96A9B657854D5BAFA3DCC783CF33AD1">
    <w:name w:val="8F96A9B657854D5BAFA3DCC783CF33AD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00486A10C7F946BF8A37BF2A77D8F2E91">
    <w:name w:val="00486A10C7F946BF8A37BF2A77D8F2E9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B6E5506F9744CBA8F6E534ADEBFC6D51">
    <w:name w:val="6B6E5506F9744CBA8F6E534ADEBFC6D5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CF7090A2D64B9BB7791ED0D2AB17631">
    <w:name w:val="F0CF7090A2D64B9BB7791ED0D2AB1763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3CC4B37F4E6B42F0A9918A4E6C66D6E21">
    <w:name w:val="3CC4B37F4E6B42F0A9918A4E6C66D6E2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ADF54ED6775444BA219FAE377FD28BE1">
    <w:name w:val="8ADF54ED6775444BA219FAE377FD28BE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86C29C5725424A349438652EABB17F841">
    <w:name w:val="86C29C5725424A349438652EABB17F84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DA8CEEEBAF147C58F1A9A0209F744821">
    <w:name w:val="CDA8CEEEBAF147C58F1A9A0209F74482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E86C9EC72E94C7CA910FDF26FBD49DA1">
    <w:name w:val="8E86C9EC72E94C7CA910FDF26FBD49DA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7EA14233B842476B9368AACD1A34B83D1">
    <w:name w:val="7EA14233B842476B9368AACD1A34B83D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729C7252F00D4ECDB12E815D1F695A1B1">
    <w:name w:val="729C7252F00D4ECDB12E815D1F695A1B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F40779FCDF843989680944B13FDBB4C1">
    <w:name w:val="9F40779FCDF843989680944B13FDBB4C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D8AC8195BE04E518A1B2D968C5899931">
    <w:name w:val="8D8AC8195BE04E518A1B2D968C589993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3864D63C17F4D4A8F426FE1E4158DC81">
    <w:name w:val="83864D63C17F4D4A8F426FE1E4158DC8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5A14186E853A45A7966A34674A2CEFB41">
    <w:name w:val="5A14186E853A45A7966A34674A2CEFB4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E207306BD8343D397FCAC207DA6AF871">
    <w:name w:val="AE207306BD8343D397FCAC207DA6AF87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E91BEFD5AA64F04BD150315097726A61">
    <w:name w:val="9E91BEFD5AA64F04BD150315097726A6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DF0D280A118415AA9EE3AFF523560911">
    <w:name w:val="FDF0D280A118415AA9EE3AFF52356091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58C60F2850D4CAEA2890D6878A455591">
    <w:name w:val="B58C60F2850D4CAEA2890D6878A45559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344F76AE2874CBA94E1B5C9DE2C85021">
    <w:name w:val="1344F76AE2874CBA94E1B5C9DE2C8502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6CC7C29767647988BAF076BBA34A6841">
    <w:name w:val="86CC7C29767647988BAF076BBA34A684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58E95C09F4B45A381A8A12AE7830B071">
    <w:name w:val="158E95C09F4B45A381A8A12AE7830B07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DCD1B06F41014944AB79A4B3167893B6">
    <w:name w:val="DCD1B06F41014944AB79A4B3167893B6"/>
    <w:rsid w:val="002172DF"/>
  </w:style>
  <w:style w:type="paragraph" w:customStyle="1" w:styleId="CDD64A7F09C243AF856D82201D0A2A3F">
    <w:name w:val="CDD64A7F09C243AF856D82201D0A2A3F"/>
    <w:rsid w:val="002172DF"/>
  </w:style>
  <w:style w:type="paragraph" w:customStyle="1" w:styleId="D7E47D3BBA634350B34AE2F4BA305917">
    <w:name w:val="D7E47D3BBA634350B34AE2F4BA305917"/>
    <w:rsid w:val="002172DF"/>
  </w:style>
  <w:style w:type="paragraph" w:customStyle="1" w:styleId="A95376F07D304765AA294580967578A0">
    <w:name w:val="A95376F07D304765AA294580967578A0"/>
    <w:rsid w:val="002172DF"/>
  </w:style>
  <w:style w:type="paragraph" w:customStyle="1" w:styleId="B7C515C164FA462ABB0E9F13CCCCC88E">
    <w:name w:val="B7C515C164FA462ABB0E9F13CCCCC88E"/>
    <w:rsid w:val="002172DF"/>
  </w:style>
  <w:style w:type="paragraph" w:customStyle="1" w:styleId="7BB242BD9E45495FB5CA88BAD5F73600">
    <w:name w:val="7BB242BD9E45495FB5CA88BAD5F73600"/>
    <w:rsid w:val="002172DF"/>
  </w:style>
  <w:style w:type="paragraph" w:customStyle="1" w:styleId="F0B99CA7A6E94D4B9F6E4BDA767CE9A1">
    <w:name w:val="F0B99CA7A6E94D4B9F6E4BDA767CE9A1"/>
    <w:rsid w:val="002172DF"/>
  </w:style>
  <w:style w:type="paragraph" w:customStyle="1" w:styleId="BB855D7A1878468688065BCA36705342">
    <w:name w:val="BB855D7A1878468688065BCA36705342"/>
    <w:rsid w:val="002172DF"/>
  </w:style>
  <w:style w:type="paragraph" w:customStyle="1" w:styleId="6C2312B8638344C1A8233D23B79EE8E7">
    <w:name w:val="6C2312B8638344C1A8233D23B79EE8E7"/>
    <w:rsid w:val="002172DF"/>
  </w:style>
  <w:style w:type="paragraph" w:customStyle="1" w:styleId="75AE1C874E604221ABAF3B89E1345965">
    <w:name w:val="75AE1C874E604221ABAF3B89E1345965"/>
    <w:rsid w:val="002172DF"/>
  </w:style>
  <w:style w:type="paragraph" w:customStyle="1" w:styleId="4DF981E6F89D4B4EBE21FA1CB94992BC">
    <w:name w:val="4DF981E6F89D4B4EBE21FA1CB94992BC"/>
    <w:rsid w:val="002172DF"/>
  </w:style>
  <w:style w:type="paragraph" w:customStyle="1" w:styleId="2F4731BC384D4F4B9AEAA54729C24D0F">
    <w:name w:val="2F4731BC384D4F4B9AEAA54729C24D0F"/>
    <w:rsid w:val="002172DF"/>
  </w:style>
  <w:style w:type="paragraph" w:customStyle="1" w:styleId="66663DF6C0BD4296A4E94ED6D066042A">
    <w:name w:val="66663DF6C0BD4296A4E94ED6D066042A"/>
    <w:rsid w:val="002172DF"/>
  </w:style>
  <w:style w:type="paragraph" w:customStyle="1" w:styleId="CC4654C733B241768F279F18488B48F9">
    <w:name w:val="CC4654C733B241768F279F18488B48F9"/>
    <w:rsid w:val="002172DF"/>
  </w:style>
  <w:style w:type="paragraph" w:customStyle="1" w:styleId="CBFE0EA80B034A498541E7800D0981F3">
    <w:name w:val="CBFE0EA80B034A498541E7800D0981F3"/>
    <w:rsid w:val="002172DF"/>
  </w:style>
  <w:style w:type="paragraph" w:customStyle="1" w:styleId="4F81CBBDB9214E5D949BDE992F80A5B4">
    <w:name w:val="4F81CBBDB9214E5D949BDE992F80A5B4"/>
    <w:rsid w:val="002172DF"/>
  </w:style>
  <w:style w:type="paragraph" w:customStyle="1" w:styleId="6644CAC32D7849E3AE4A2994C01E1BD4">
    <w:name w:val="6644CAC32D7849E3AE4A2994C01E1BD4"/>
    <w:rsid w:val="002172DF"/>
  </w:style>
  <w:style w:type="paragraph" w:customStyle="1" w:styleId="EEAC82B2C2544BEE9041388777447B8C">
    <w:name w:val="EEAC82B2C2544BEE9041388777447B8C"/>
    <w:rsid w:val="002172DF"/>
  </w:style>
  <w:style w:type="paragraph" w:customStyle="1" w:styleId="414551AAE5B94D5BBF4DA29030EFD1D6">
    <w:name w:val="414551AAE5B94D5BBF4DA29030EFD1D6"/>
    <w:rsid w:val="002172DF"/>
  </w:style>
  <w:style w:type="paragraph" w:customStyle="1" w:styleId="3B5A3D2CAD7E4DA58DAA02308383504D">
    <w:name w:val="3B5A3D2CAD7E4DA58DAA02308383504D"/>
    <w:rsid w:val="002172DF"/>
  </w:style>
  <w:style w:type="paragraph" w:customStyle="1" w:styleId="38EF2B08C459493A86A9DDE9B78140B6">
    <w:name w:val="38EF2B08C459493A86A9DDE9B78140B6"/>
    <w:rsid w:val="002172DF"/>
  </w:style>
  <w:style w:type="paragraph" w:customStyle="1" w:styleId="215D137366BC41AF8697B3BD5044F61E">
    <w:name w:val="215D137366BC41AF8697B3BD5044F61E"/>
    <w:rsid w:val="002172DF"/>
  </w:style>
  <w:style w:type="paragraph" w:customStyle="1" w:styleId="44378A35C0484E1BACDE09464E0A750C">
    <w:name w:val="44378A35C0484E1BACDE09464E0A750C"/>
    <w:rsid w:val="002172DF"/>
  </w:style>
  <w:style w:type="paragraph" w:customStyle="1" w:styleId="BBE92B59211848BBA6F723D254C30661">
    <w:name w:val="BBE92B59211848BBA6F723D254C30661"/>
    <w:rsid w:val="002172DF"/>
  </w:style>
  <w:style w:type="paragraph" w:customStyle="1" w:styleId="FC0EFC51469842EAAE3110D360397E06">
    <w:name w:val="FC0EFC51469842EAAE3110D360397E06"/>
    <w:rsid w:val="002172DF"/>
  </w:style>
  <w:style w:type="paragraph" w:customStyle="1" w:styleId="E94D33497541484B83AC8E4FB97F8AEF">
    <w:name w:val="E94D33497541484B83AC8E4FB97F8AEF"/>
    <w:rsid w:val="002172DF"/>
  </w:style>
  <w:style w:type="paragraph" w:customStyle="1" w:styleId="9A6D0C224F0E4A65B024FD4BFCBDF6BE">
    <w:name w:val="9A6D0C224F0E4A65B024FD4BFCBDF6BE"/>
    <w:rsid w:val="002172DF"/>
  </w:style>
  <w:style w:type="paragraph" w:customStyle="1" w:styleId="A42897AC7CF743879FD429E8516F976D">
    <w:name w:val="A42897AC7CF743879FD429E8516F976D"/>
    <w:rsid w:val="002172DF"/>
  </w:style>
  <w:style w:type="paragraph" w:customStyle="1" w:styleId="910C4EF6E46A49CB82392100F4F41FAD">
    <w:name w:val="910C4EF6E46A49CB82392100F4F41FAD"/>
    <w:rsid w:val="002172DF"/>
  </w:style>
  <w:style w:type="paragraph" w:customStyle="1" w:styleId="899ABE2AF1D14832A6C0357A7D1E8658">
    <w:name w:val="899ABE2AF1D14832A6C0357A7D1E8658"/>
    <w:rsid w:val="002172DF"/>
  </w:style>
  <w:style w:type="paragraph" w:customStyle="1" w:styleId="29EC1238B3564F93885DE34A1A179538">
    <w:name w:val="29EC1238B3564F93885DE34A1A179538"/>
    <w:rsid w:val="002172DF"/>
  </w:style>
  <w:style w:type="paragraph" w:customStyle="1" w:styleId="371FF45217C246C9BE2F528F6D55DC56">
    <w:name w:val="371FF45217C246C9BE2F528F6D55DC56"/>
    <w:rsid w:val="002172DF"/>
  </w:style>
  <w:style w:type="paragraph" w:customStyle="1" w:styleId="CC0FBFC999224F59A8BD803E480A99E9">
    <w:name w:val="CC0FBFC999224F59A8BD803E480A99E9"/>
    <w:rsid w:val="002172DF"/>
  </w:style>
  <w:style w:type="paragraph" w:customStyle="1" w:styleId="C58381455FB74645AC73A6E15B611929">
    <w:name w:val="C58381455FB74645AC73A6E15B611929"/>
    <w:rsid w:val="002172DF"/>
  </w:style>
  <w:style w:type="paragraph" w:customStyle="1" w:styleId="41DFB211996F4E1EB0963300EE64527B">
    <w:name w:val="41DFB211996F4E1EB0963300EE64527B"/>
    <w:rsid w:val="002172DF"/>
  </w:style>
  <w:style w:type="paragraph" w:customStyle="1" w:styleId="6DA6620835E04093A435802FFCB0AABA">
    <w:name w:val="6DA6620835E04093A435802FFCB0AABA"/>
    <w:rsid w:val="002172DF"/>
  </w:style>
  <w:style w:type="paragraph" w:customStyle="1" w:styleId="6B7195D6D444458FBF676C7CCBADBC16">
    <w:name w:val="6B7195D6D444458FBF676C7CCBADBC16"/>
    <w:rsid w:val="002172DF"/>
  </w:style>
  <w:style w:type="paragraph" w:customStyle="1" w:styleId="196A1F6C9E7A472E97402F4664CBB27E2">
    <w:name w:val="196A1F6C9E7A472E97402F4664CBB27E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7C515C164FA462ABB0E9F13CCCCC88E1">
    <w:name w:val="B7C515C164FA462ABB0E9F13CCCCC88E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">
    <w:name w:val="F0B99CA7A6E94D4B9F6E4BDA767CE9A1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">
    <w:name w:val="BB855D7A1878468688065BCA36705342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">
    <w:name w:val="6C2312B8638344C1A8233D23B79EE8E7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">
    <w:name w:val="75AE1C874E604221ABAF3B89E1345965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">
    <w:name w:val="4DF981E6F89D4B4EBE21FA1CB94992BC1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">
    <w:name w:val="2F4731BC384D4F4B9AEAA54729C24D0F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">
    <w:name w:val="66663DF6C0BD4296A4E94ED6D066042A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">
    <w:name w:val="CC4654C733B241768F279F18488B48F9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">
    <w:name w:val="CBFE0EA80B034A498541E7800D0981F3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">
    <w:name w:val="4F81CBBDB9214E5D949BDE992F80A5B4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">
    <w:name w:val="6644CAC32D7849E3AE4A2994C01E1BD4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">
    <w:name w:val="EEAC82B2C2544BEE9041388777447B8C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">
    <w:name w:val="414551AAE5B94D5BBF4DA29030EFD1D6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">
    <w:name w:val="3B5A3D2CAD7E4DA58DAA02308383504D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">
    <w:name w:val="215D137366BC41AF8697B3BD5044F61E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">
    <w:name w:val="44378A35C0484E1BACDE09464E0A750C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">
    <w:name w:val="BBE92B59211848BBA6F723D254C30661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">
    <w:name w:val="FC0EFC51469842EAAE3110D360397E06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">
    <w:name w:val="E94D33497541484B83AC8E4FB97F8AEF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">
    <w:name w:val="9A6D0C224F0E4A65B024FD4BFCBDF6BE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">
    <w:name w:val="A42897AC7CF743879FD429E8516F976D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">
    <w:name w:val="910C4EF6E46A49CB82392100F4F41FAD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">
    <w:name w:val="899ABE2AF1D14832A6C0357A7D1E8658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">
    <w:name w:val="29EC1238B3564F93885DE34A1A179538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">
    <w:name w:val="371FF45217C246C9BE2F528F6D55DC56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">
    <w:name w:val="CC0FBFC999224F59A8BD803E480A99E9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">
    <w:name w:val="C58381455FB74645AC73A6E15B611929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">
    <w:name w:val="41DFB211996F4E1EB0963300EE64527B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">
    <w:name w:val="6DA6620835E04093A435802FFCB0AABA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">
    <w:name w:val="6B7195D6D444458FBF676C7CCBADBC161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3">
    <w:name w:val="196A1F6C9E7A472E97402F4664CBB27E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7C515C164FA462ABB0E9F13CCCCC88E2">
    <w:name w:val="B7C515C164FA462ABB0E9F13CCCCC88E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2">
    <w:name w:val="F0B99CA7A6E94D4B9F6E4BDA767CE9A1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2">
    <w:name w:val="BB855D7A1878468688065BCA36705342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2">
    <w:name w:val="6C2312B8638344C1A8233D23B79EE8E7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2">
    <w:name w:val="75AE1C874E604221ABAF3B89E1345965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2">
    <w:name w:val="4DF981E6F89D4B4EBE21FA1CB94992BC2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2">
    <w:name w:val="2F4731BC384D4F4B9AEAA54729C24D0F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2">
    <w:name w:val="66663DF6C0BD4296A4E94ED6D066042A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2">
    <w:name w:val="CC4654C733B241768F279F18488B48F9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2">
    <w:name w:val="CBFE0EA80B034A498541E7800D0981F3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2">
    <w:name w:val="4F81CBBDB9214E5D949BDE992F80A5B4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2">
    <w:name w:val="6644CAC32D7849E3AE4A2994C01E1BD4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2">
    <w:name w:val="EEAC82B2C2544BEE9041388777447B8C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2">
    <w:name w:val="414551AAE5B94D5BBF4DA29030EFD1D6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2">
    <w:name w:val="3B5A3D2CAD7E4DA58DAA02308383504D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2">
    <w:name w:val="215D137366BC41AF8697B3BD5044F61E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2">
    <w:name w:val="44378A35C0484E1BACDE09464E0A750C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2">
    <w:name w:val="BBE92B59211848BBA6F723D254C30661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2">
    <w:name w:val="FC0EFC51469842EAAE3110D360397E06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2">
    <w:name w:val="E94D33497541484B83AC8E4FB97F8AEF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2">
    <w:name w:val="9A6D0C224F0E4A65B024FD4BFCBDF6BE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2">
    <w:name w:val="A42897AC7CF743879FD429E8516F976D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2">
    <w:name w:val="910C4EF6E46A49CB82392100F4F41FAD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2">
    <w:name w:val="899ABE2AF1D14832A6C0357A7D1E8658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2">
    <w:name w:val="29EC1238B3564F93885DE34A1A179538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2">
    <w:name w:val="371FF45217C246C9BE2F528F6D55DC56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2">
    <w:name w:val="CC0FBFC999224F59A8BD803E480A99E9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2">
    <w:name w:val="C58381455FB74645AC73A6E15B611929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2">
    <w:name w:val="41DFB211996F4E1EB0963300EE64527B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2">
    <w:name w:val="6DA6620835E04093A435802FFCB0AABA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2">
    <w:name w:val="6B7195D6D444458FBF676C7CCBADBC162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4">
    <w:name w:val="196A1F6C9E7A472E97402F4664CBB27E4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7C515C164FA462ABB0E9F13CCCCC88E3">
    <w:name w:val="B7C515C164FA462ABB0E9F13CCCCC88E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3">
    <w:name w:val="F0B99CA7A6E94D4B9F6E4BDA767CE9A1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3">
    <w:name w:val="BB855D7A1878468688065BCA36705342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3">
    <w:name w:val="6C2312B8638344C1A8233D23B79EE8E7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3">
    <w:name w:val="75AE1C874E604221ABAF3B89E1345965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3">
    <w:name w:val="4DF981E6F89D4B4EBE21FA1CB94992BC3"/>
    <w:rsid w:val="002172DF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3">
    <w:name w:val="2F4731BC384D4F4B9AEAA54729C24D0F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3">
    <w:name w:val="66663DF6C0BD4296A4E94ED6D066042A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3">
    <w:name w:val="CC4654C733B241768F279F18488B48F9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3">
    <w:name w:val="CBFE0EA80B034A498541E7800D0981F3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3">
    <w:name w:val="4F81CBBDB9214E5D949BDE992F80A5B4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3">
    <w:name w:val="6644CAC32D7849E3AE4A2994C01E1BD4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3">
    <w:name w:val="EEAC82B2C2544BEE9041388777447B8C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3">
    <w:name w:val="414551AAE5B94D5BBF4DA29030EFD1D6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3">
    <w:name w:val="3B5A3D2CAD7E4DA58DAA02308383504D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3">
    <w:name w:val="215D137366BC41AF8697B3BD5044F61E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3">
    <w:name w:val="44378A35C0484E1BACDE09464E0A750C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3">
    <w:name w:val="BBE92B59211848BBA6F723D254C30661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3">
    <w:name w:val="FC0EFC51469842EAAE3110D360397E06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3">
    <w:name w:val="E94D33497541484B83AC8E4FB97F8AEF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3">
    <w:name w:val="9A6D0C224F0E4A65B024FD4BFCBDF6BE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3">
    <w:name w:val="A42897AC7CF743879FD429E8516F976D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3">
    <w:name w:val="910C4EF6E46A49CB82392100F4F41FAD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3">
    <w:name w:val="899ABE2AF1D14832A6C0357A7D1E8658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3">
    <w:name w:val="29EC1238B3564F93885DE34A1A179538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3">
    <w:name w:val="371FF45217C246C9BE2F528F6D55DC56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3">
    <w:name w:val="CC0FBFC999224F59A8BD803E480A99E9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3">
    <w:name w:val="C58381455FB74645AC73A6E15B611929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3">
    <w:name w:val="41DFB211996F4E1EB0963300EE64527B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3">
    <w:name w:val="6DA6620835E04093A435802FFCB0AABA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3">
    <w:name w:val="6B7195D6D444458FBF676C7CCBADBC163"/>
    <w:rsid w:val="002172DF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DB0F25581724D7C811D3211524FA0EC">
    <w:name w:val="ADB0F25581724D7C811D3211524FA0EC"/>
    <w:rsid w:val="00FE7136"/>
  </w:style>
  <w:style w:type="paragraph" w:customStyle="1" w:styleId="196A1F6C9E7A472E97402F4664CBB27E5">
    <w:name w:val="196A1F6C9E7A472E97402F4664CBB27E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ADB0F25581724D7C811D3211524FA0EC1">
    <w:name w:val="ADB0F25581724D7C811D3211524FA0EC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4">
    <w:name w:val="F0B99CA7A6E94D4B9F6E4BDA767CE9A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4">
    <w:name w:val="BB855D7A1878468688065BCA36705342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4">
    <w:name w:val="6C2312B8638344C1A8233D23B79EE8E7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4">
    <w:name w:val="75AE1C874E604221ABAF3B89E1345965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4">
    <w:name w:val="4DF981E6F89D4B4EBE21FA1CB94992BC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4">
    <w:name w:val="2F4731BC384D4F4B9AEAA54729C24D0F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4">
    <w:name w:val="66663DF6C0BD4296A4E94ED6D066042A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4">
    <w:name w:val="CC4654C733B241768F279F18488B48F9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4">
    <w:name w:val="CBFE0EA80B034A498541E7800D0981F3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4">
    <w:name w:val="4F81CBBDB9214E5D949BDE992F80A5B4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4">
    <w:name w:val="6644CAC32D7849E3AE4A2994C01E1BD4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4">
    <w:name w:val="EEAC82B2C2544BEE9041388777447B8C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4">
    <w:name w:val="414551AAE5B94D5BBF4DA29030EFD1D6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4">
    <w:name w:val="3B5A3D2CAD7E4DA58DAA02308383504D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4">
    <w:name w:val="215D137366BC41AF8697B3BD5044F61E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4">
    <w:name w:val="44378A35C0484E1BACDE09464E0A750C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4">
    <w:name w:val="BBE92B59211848BBA6F723D254C3066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4">
    <w:name w:val="FC0EFC51469842EAAE3110D360397E06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4">
    <w:name w:val="E94D33497541484B83AC8E4FB97F8AEF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4">
    <w:name w:val="9A6D0C224F0E4A65B024FD4BFCBDF6BE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4">
    <w:name w:val="A42897AC7CF743879FD429E8516F976D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4">
    <w:name w:val="910C4EF6E46A49CB82392100F4F41FAD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4">
    <w:name w:val="899ABE2AF1D14832A6C0357A7D1E8658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4">
    <w:name w:val="29EC1238B3564F93885DE34A1A179538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4">
    <w:name w:val="371FF45217C246C9BE2F528F6D55DC56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4">
    <w:name w:val="CC0FBFC999224F59A8BD803E480A99E9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4">
    <w:name w:val="C58381455FB74645AC73A6E15B611929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4">
    <w:name w:val="41DFB211996F4E1EB0963300EE64527B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4">
    <w:name w:val="6DA6620835E04093A435802FFCB0AABA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4">
    <w:name w:val="6B7195D6D444458FBF676C7CCBADBC16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6">
    <w:name w:val="196A1F6C9E7A472E97402F4664CBB27E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ADB0F25581724D7C811D3211524FA0EC2">
    <w:name w:val="ADB0F25581724D7C811D3211524FA0EC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5">
    <w:name w:val="F0B99CA7A6E94D4B9F6E4BDA767CE9A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5">
    <w:name w:val="BB855D7A1878468688065BCA36705342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5">
    <w:name w:val="6C2312B8638344C1A8233D23B79EE8E7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5">
    <w:name w:val="75AE1C874E604221ABAF3B89E1345965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5">
    <w:name w:val="4DF981E6F89D4B4EBE21FA1CB94992BC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5">
    <w:name w:val="2F4731BC384D4F4B9AEAA54729C24D0F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5">
    <w:name w:val="66663DF6C0BD4296A4E94ED6D066042A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5">
    <w:name w:val="CC4654C733B241768F279F18488B48F9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5">
    <w:name w:val="CBFE0EA80B034A498541E7800D0981F3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5">
    <w:name w:val="4F81CBBDB9214E5D949BDE992F80A5B4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5">
    <w:name w:val="6644CAC32D7849E3AE4A2994C01E1BD4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5">
    <w:name w:val="EEAC82B2C2544BEE9041388777447B8C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5">
    <w:name w:val="414551AAE5B94D5BBF4DA29030EFD1D6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5">
    <w:name w:val="3B5A3D2CAD7E4DA58DAA02308383504D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5">
    <w:name w:val="215D137366BC41AF8697B3BD5044F61E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5">
    <w:name w:val="44378A35C0484E1BACDE09464E0A750C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5">
    <w:name w:val="BBE92B59211848BBA6F723D254C3066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5">
    <w:name w:val="FC0EFC51469842EAAE3110D360397E06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5">
    <w:name w:val="E94D33497541484B83AC8E4FB97F8AEF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5">
    <w:name w:val="9A6D0C224F0E4A65B024FD4BFCBDF6BE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5">
    <w:name w:val="A42897AC7CF743879FD429E8516F976D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5">
    <w:name w:val="910C4EF6E46A49CB82392100F4F41FAD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5">
    <w:name w:val="899ABE2AF1D14832A6C0357A7D1E8658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5">
    <w:name w:val="29EC1238B3564F93885DE34A1A179538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5">
    <w:name w:val="371FF45217C246C9BE2F528F6D55DC56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5">
    <w:name w:val="CC0FBFC999224F59A8BD803E480A99E9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5">
    <w:name w:val="C58381455FB74645AC73A6E15B611929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5">
    <w:name w:val="41DFB211996F4E1EB0963300EE64527B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5">
    <w:name w:val="6DA6620835E04093A435802FFCB0AABA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5">
    <w:name w:val="6B7195D6D444458FBF676C7CCBADBC16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7">
    <w:name w:val="196A1F6C9E7A472E97402F4664CBB27E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ADB0F25581724D7C811D3211524FA0EC3">
    <w:name w:val="ADB0F25581724D7C811D3211524FA0EC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6">
    <w:name w:val="F0B99CA7A6E94D4B9F6E4BDA767CE9A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6">
    <w:name w:val="BB855D7A1878468688065BCA36705342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6">
    <w:name w:val="6C2312B8638344C1A8233D23B79EE8E7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6">
    <w:name w:val="75AE1C874E604221ABAF3B89E1345965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6">
    <w:name w:val="4DF981E6F89D4B4EBE21FA1CB94992BC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6">
    <w:name w:val="2F4731BC384D4F4B9AEAA54729C24D0F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6">
    <w:name w:val="66663DF6C0BD4296A4E94ED6D066042A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6">
    <w:name w:val="CC4654C733B241768F279F18488B48F9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6">
    <w:name w:val="CBFE0EA80B034A498541E7800D0981F3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6">
    <w:name w:val="4F81CBBDB9214E5D949BDE992F80A5B4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6">
    <w:name w:val="6644CAC32D7849E3AE4A2994C01E1BD4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6">
    <w:name w:val="EEAC82B2C2544BEE9041388777447B8C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6">
    <w:name w:val="414551AAE5B94D5BBF4DA29030EFD1D6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6">
    <w:name w:val="3B5A3D2CAD7E4DA58DAA02308383504D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6">
    <w:name w:val="215D137366BC41AF8697B3BD5044F61E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6">
    <w:name w:val="44378A35C0484E1BACDE09464E0A750C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6">
    <w:name w:val="BBE92B59211848BBA6F723D254C3066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6">
    <w:name w:val="FC0EFC51469842EAAE3110D360397E06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6">
    <w:name w:val="E94D33497541484B83AC8E4FB97F8AEF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6">
    <w:name w:val="9A6D0C224F0E4A65B024FD4BFCBDF6BE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6">
    <w:name w:val="A42897AC7CF743879FD429E8516F976D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6">
    <w:name w:val="910C4EF6E46A49CB82392100F4F41FAD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6">
    <w:name w:val="899ABE2AF1D14832A6C0357A7D1E8658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6">
    <w:name w:val="29EC1238B3564F93885DE34A1A179538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6">
    <w:name w:val="371FF45217C246C9BE2F528F6D55DC56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6">
    <w:name w:val="CC0FBFC999224F59A8BD803E480A99E9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6">
    <w:name w:val="C58381455FB74645AC73A6E15B611929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6">
    <w:name w:val="41DFB211996F4E1EB0963300EE64527B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6">
    <w:name w:val="6DA6620835E04093A435802FFCB0AABA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6">
    <w:name w:val="6B7195D6D444458FBF676C7CCBADBC16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96A1F6C9E7A472E97402F4664CBB27E8">
    <w:name w:val="196A1F6C9E7A472E97402F4664CBB27E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ADB0F25581724D7C811D3211524FA0EC4">
    <w:name w:val="ADB0F25581724D7C811D3211524FA0EC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7">
    <w:name w:val="F0B99CA7A6E94D4B9F6E4BDA767CE9A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7">
    <w:name w:val="BB855D7A1878468688065BCA36705342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7">
    <w:name w:val="6C2312B8638344C1A8233D23B79EE8E7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7">
    <w:name w:val="75AE1C874E604221ABAF3B89E1345965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7">
    <w:name w:val="4DF981E6F89D4B4EBE21FA1CB94992BC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7">
    <w:name w:val="2F4731BC384D4F4B9AEAA54729C24D0F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7">
    <w:name w:val="66663DF6C0BD4296A4E94ED6D066042A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7">
    <w:name w:val="CC4654C733B241768F279F18488B48F9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7">
    <w:name w:val="CBFE0EA80B034A498541E7800D0981F3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7">
    <w:name w:val="4F81CBBDB9214E5D949BDE992F80A5B4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7">
    <w:name w:val="6644CAC32D7849E3AE4A2994C01E1BD4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7">
    <w:name w:val="EEAC82B2C2544BEE9041388777447B8C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7">
    <w:name w:val="414551AAE5B94D5BBF4DA29030EFD1D6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7">
    <w:name w:val="3B5A3D2CAD7E4DA58DAA02308383504D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7">
    <w:name w:val="215D137366BC41AF8697B3BD5044F61E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7">
    <w:name w:val="44378A35C0484E1BACDE09464E0A750C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7">
    <w:name w:val="BBE92B59211848BBA6F723D254C3066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7">
    <w:name w:val="FC0EFC51469842EAAE3110D360397E06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7">
    <w:name w:val="E94D33497541484B83AC8E4FB97F8AEF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7">
    <w:name w:val="9A6D0C224F0E4A65B024FD4BFCBDF6BE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7">
    <w:name w:val="A42897AC7CF743879FD429E8516F976D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7">
    <w:name w:val="910C4EF6E46A49CB82392100F4F41FAD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7">
    <w:name w:val="899ABE2AF1D14832A6C0357A7D1E8658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7">
    <w:name w:val="29EC1238B3564F93885DE34A1A179538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7">
    <w:name w:val="371FF45217C246C9BE2F528F6D55DC56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7">
    <w:name w:val="CC0FBFC999224F59A8BD803E480A99E9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7">
    <w:name w:val="C58381455FB74645AC73A6E15B611929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7">
    <w:name w:val="41DFB211996F4E1EB0963300EE64527B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7">
    <w:name w:val="6DA6620835E04093A435802FFCB0AABA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7">
    <w:name w:val="6B7195D6D444458FBF676C7CCBADBC16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A24C28D051F49968788FD41737BB949">
    <w:name w:val="2A24C28D051F49968788FD41737BB949"/>
    <w:rsid w:val="00FE7136"/>
  </w:style>
  <w:style w:type="paragraph" w:customStyle="1" w:styleId="F3B3932D20824CCC82304F4D12A04CA2">
    <w:name w:val="F3B3932D20824CCC82304F4D12A04CA2"/>
    <w:rsid w:val="00FE7136"/>
  </w:style>
  <w:style w:type="paragraph" w:customStyle="1" w:styleId="2A24C28D051F49968788FD41737BB9491">
    <w:name w:val="2A24C28D051F49968788FD41737BB949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1">
    <w:name w:val="F3B3932D20824CCC82304F4D12A04CA2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8">
    <w:name w:val="F0B99CA7A6E94D4B9F6E4BDA767CE9A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8">
    <w:name w:val="BB855D7A1878468688065BCA36705342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8">
    <w:name w:val="6C2312B8638344C1A8233D23B79EE8E7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8">
    <w:name w:val="75AE1C874E604221ABAF3B89E1345965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8">
    <w:name w:val="4DF981E6F89D4B4EBE21FA1CB94992BC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8">
    <w:name w:val="2F4731BC384D4F4B9AEAA54729C24D0F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8">
    <w:name w:val="66663DF6C0BD4296A4E94ED6D066042A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8">
    <w:name w:val="CC4654C733B241768F279F18488B48F9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8">
    <w:name w:val="CBFE0EA80B034A498541E7800D0981F3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8">
    <w:name w:val="4F81CBBDB9214E5D949BDE992F80A5B4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8">
    <w:name w:val="6644CAC32D7849E3AE4A2994C01E1BD4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8">
    <w:name w:val="EEAC82B2C2544BEE9041388777447B8C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8">
    <w:name w:val="414551AAE5B94D5BBF4DA29030EFD1D6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8">
    <w:name w:val="3B5A3D2CAD7E4DA58DAA02308383504D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8">
    <w:name w:val="215D137366BC41AF8697B3BD5044F61E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8">
    <w:name w:val="44378A35C0484E1BACDE09464E0A750C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8">
    <w:name w:val="BBE92B59211848BBA6F723D254C3066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8">
    <w:name w:val="FC0EFC51469842EAAE3110D360397E06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8">
    <w:name w:val="E94D33497541484B83AC8E4FB97F8AEF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8">
    <w:name w:val="9A6D0C224F0E4A65B024FD4BFCBDF6BE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8">
    <w:name w:val="A42897AC7CF743879FD429E8516F976D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8">
    <w:name w:val="910C4EF6E46A49CB82392100F4F41FAD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8">
    <w:name w:val="899ABE2AF1D14832A6C0357A7D1E8658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8">
    <w:name w:val="29EC1238B3564F93885DE34A1A179538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8">
    <w:name w:val="371FF45217C246C9BE2F528F6D55DC56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8">
    <w:name w:val="CC0FBFC999224F59A8BD803E480A99E9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8">
    <w:name w:val="C58381455FB74645AC73A6E15B611929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8">
    <w:name w:val="41DFB211996F4E1EB0963300EE64527B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8">
    <w:name w:val="6DA6620835E04093A435802FFCB0AABA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8">
    <w:name w:val="6B7195D6D444458FBF676C7CCBADBC16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A9892144C854E259AD870195B179805">
    <w:name w:val="EA9892144C854E259AD870195B179805"/>
    <w:rsid w:val="00FE7136"/>
  </w:style>
  <w:style w:type="paragraph" w:customStyle="1" w:styleId="EA9892144C854E259AD870195B1798051">
    <w:name w:val="EA9892144C854E259AD870195B179805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2">
    <w:name w:val="F3B3932D20824CCC82304F4D12A04CA2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9">
    <w:name w:val="F0B99CA7A6E94D4B9F6E4BDA767CE9A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9">
    <w:name w:val="BB855D7A1878468688065BCA36705342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9">
    <w:name w:val="6C2312B8638344C1A8233D23B79EE8E7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9">
    <w:name w:val="75AE1C874E604221ABAF3B89E1345965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9">
    <w:name w:val="4DF981E6F89D4B4EBE21FA1CB94992BC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9">
    <w:name w:val="2F4731BC384D4F4B9AEAA54729C24D0F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9">
    <w:name w:val="66663DF6C0BD4296A4E94ED6D066042A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9">
    <w:name w:val="CC4654C733B241768F279F18488B48F9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9">
    <w:name w:val="CBFE0EA80B034A498541E7800D0981F3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9">
    <w:name w:val="4F81CBBDB9214E5D949BDE992F80A5B4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9">
    <w:name w:val="6644CAC32D7849E3AE4A2994C01E1BD4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9">
    <w:name w:val="EEAC82B2C2544BEE9041388777447B8C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9">
    <w:name w:val="414551AAE5B94D5BBF4DA29030EFD1D6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9">
    <w:name w:val="3B5A3D2CAD7E4DA58DAA02308383504D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9">
    <w:name w:val="215D137366BC41AF8697B3BD5044F61E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9">
    <w:name w:val="44378A35C0484E1BACDE09464E0A750C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9">
    <w:name w:val="BBE92B59211848BBA6F723D254C3066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9">
    <w:name w:val="FC0EFC51469842EAAE3110D360397E06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9">
    <w:name w:val="E94D33497541484B83AC8E4FB97F8AEF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9">
    <w:name w:val="9A6D0C224F0E4A65B024FD4BFCBDF6BE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9">
    <w:name w:val="A42897AC7CF743879FD429E8516F976D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9">
    <w:name w:val="910C4EF6E46A49CB82392100F4F41FAD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9">
    <w:name w:val="899ABE2AF1D14832A6C0357A7D1E8658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9">
    <w:name w:val="29EC1238B3564F93885DE34A1A179538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9">
    <w:name w:val="371FF45217C246C9BE2F528F6D55DC56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9">
    <w:name w:val="CC0FBFC999224F59A8BD803E480A99E9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9">
    <w:name w:val="C58381455FB74645AC73A6E15B611929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9">
    <w:name w:val="41DFB211996F4E1EB0963300EE64527B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9">
    <w:name w:val="6DA6620835E04093A435802FFCB0AABA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9">
    <w:name w:val="6B7195D6D444458FBF676C7CCBADBC16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844EDCE557A49C7B12949E068953946">
    <w:name w:val="F844EDCE557A49C7B12949E068953946"/>
    <w:rsid w:val="00FE7136"/>
  </w:style>
  <w:style w:type="paragraph" w:customStyle="1" w:styleId="F844EDCE557A49C7B12949E0689539461">
    <w:name w:val="F844EDCE557A49C7B12949E068953946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3">
    <w:name w:val="F3B3932D20824CCC82304F4D12A04CA2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0">
    <w:name w:val="F0B99CA7A6E94D4B9F6E4BDA767CE9A110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0">
    <w:name w:val="BB855D7A1878468688065BCA3670534210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0">
    <w:name w:val="6C2312B8638344C1A8233D23B79EE8E710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0">
    <w:name w:val="75AE1C874E604221ABAF3B89E134596510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0">
    <w:name w:val="4DF981E6F89D4B4EBE21FA1CB94992BC10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0">
    <w:name w:val="2F4731BC384D4F4B9AEAA54729C24D0F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0">
    <w:name w:val="66663DF6C0BD4296A4E94ED6D066042A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0">
    <w:name w:val="CC4654C733B241768F279F18488B48F9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0">
    <w:name w:val="CBFE0EA80B034A498541E7800D0981F3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0">
    <w:name w:val="4F81CBBDB9214E5D949BDE992F80A5B4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0">
    <w:name w:val="6644CAC32D7849E3AE4A2994C01E1BD4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0">
    <w:name w:val="EEAC82B2C2544BEE9041388777447B8C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0">
    <w:name w:val="414551AAE5B94D5BBF4DA29030EFD1D6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0">
    <w:name w:val="3B5A3D2CAD7E4DA58DAA02308383504D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0">
    <w:name w:val="215D137366BC41AF8697B3BD5044F61E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0">
    <w:name w:val="44378A35C0484E1BACDE09464E0A750C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0">
    <w:name w:val="BBE92B59211848BBA6F723D254C30661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0">
    <w:name w:val="FC0EFC51469842EAAE3110D360397E06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0">
    <w:name w:val="E94D33497541484B83AC8E4FB97F8AEF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0">
    <w:name w:val="9A6D0C224F0E4A65B024FD4BFCBDF6BE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0">
    <w:name w:val="A42897AC7CF743879FD429E8516F976D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0">
    <w:name w:val="910C4EF6E46A49CB82392100F4F41FAD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0">
    <w:name w:val="899ABE2AF1D14832A6C0357A7D1E8658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0">
    <w:name w:val="29EC1238B3564F93885DE34A1A179538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0">
    <w:name w:val="371FF45217C246C9BE2F528F6D55DC56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0">
    <w:name w:val="CC0FBFC999224F59A8BD803E480A99E9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0">
    <w:name w:val="C58381455FB74645AC73A6E15B611929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0">
    <w:name w:val="41DFB211996F4E1EB0963300EE64527B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0">
    <w:name w:val="6DA6620835E04093A435802FFCB0AABA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0">
    <w:name w:val="6B7195D6D444458FBF676C7CCBADBC1610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844EDCE557A49C7B12949E0689539462">
    <w:name w:val="F844EDCE557A49C7B12949E068953946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4">
    <w:name w:val="F3B3932D20824CCC82304F4D12A04CA2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1">
    <w:name w:val="F0B99CA7A6E94D4B9F6E4BDA767CE9A11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1">
    <w:name w:val="BB855D7A1878468688065BCA367053421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1">
    <w:name w:val="6C2312B8638344C1A8233D23B79EE8E71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1">
    <w:name w:val="75AE1C874E604221ABAF3B89E13459651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1">
    <w:name w:val="4DF981E6F89D4B4EBE21FA1CB94992BC1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1">
    <w:name w:val="2F4731BC384D4F4B9AEAA54729C24D0F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1">
    <w:name w:val="66663DF6C0BD4296A4E94ED6D066042A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1">
    <w:name w:val="CC4654C733B241768F279F18488B48F9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1">
    <w:name w:val="CBFE0EA80B034A498541E7800D0981F3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1">
    <w:name w:val="4F81CBBDB9214E5D949BDE992F80A5B4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1">
    <w:name w:val="6644CAC32D7849E3AE4A2994C01E1BD4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1">
    <w:name w:val="EEAC82B2C2544BEE9041388777447B8C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1">
    <w:name w:val="414551AAE5B94D5BBF4DA29030EFD1D6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1">
    <w:name w:val="3B5A3D2CAD7E4DA58DAA02308383504D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1">
    <w:name w:val="215D137366BC41AF8697B3BD5044F61E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1">
    <w:name w:val="44378A35C0484E1BACDE09464E0A750C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1">
    <w:name w:val="BBE92B59211848BBA6F723D254C30661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1">
    <w:name w:val="FC0EFC51469842EAAE3110D360397E06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1">
    <w:name w:val="E94D33497541484B83AC8E4FB97F8AEF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1">
    <w:name w:val="9A6D0C224F0E4A65B024FD4BFCBDF6BE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1">
    <w:name w:val="A42897AC7CF743879FD429E8516F976D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1">
    <w:name w:val="910C4EF6E46A49CB82392100F4F41FAD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1">
    <w:name w:val="899ABE2AF1D14832A6C0357A7D1E8658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1">
    <w:name w:val="29EC1238B3564F93885DE34A1A179538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1">
    <w:name w:val="371FF45217C246C9BE2F528F6D55DC56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1">
    <w:name w:val="CC0FBFC999224F59A8BD803E480A99E9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1">
    <w:name w:val="C58381455FB74645AC73A6E15B611929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1">
    <w:name w:val="41DFB211996F4E1EB0963300EE64527B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1">
    <w:name w:val="6DA6620835E04093A435802FFCB0AABA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1">
    <w:name w:val="6B7195D6D444458FBF676C7CCBADBC1611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D1E9CA5FA094FC3AC9FDCD9A2D8D76A">
    <w:name w:val="BD1E9CA5FA094FC3AC9FDCD9A2D8D76A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5">
    <w:name w:val="F3B3932D20824CCC82304F4D12A04CA2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2">
    <w:name w:val="F0B99CA7A6E94D4B9F6E4BDA767CE9A11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2">
    <w:name w:val="BB855D7A1878468688065BCA367053421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2">
    <w:name w:val="6C2312B8638344C1A8233D23B79EE8E71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2">
    <w:name w:val="75AE1C874E604221ABAF3B89E13459651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2">
    <w:name w:val="4DF981E6F89D4B4EBE21FA1CB94992BC1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2">
    <w:name w:val="2F4731BC384D4F4B9AEAA54729C24D0F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2">
    <w:name w:val="66663DF6C0BD4296A4E94ED6D066042A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2">
    <w:name w:val="CC4654C733B241768F279F18488B48F9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2">
    <w:name w:val="CBFE0EA80B034A498541E7800D0981F3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2">
    <w:name w:val="4F81CBBDB9214E5D949BDE992F80A5B4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2">
    <w:name w:val="6644CAC32D7849E3AE4A2994C01E1BD4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2">
    <w:name w:val="EEAC82B2C2544BEE9041388777447B8C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2">
    <w:name w:val="414551AAE5B94D5BBF4DA29030EFD1D6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2">
    <w:name w:val="3B5A3D2CAD7E4DA58DAA02308383504D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2">
    <w:name w:val="215D137366BC41AF8697B3BD5044F61E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2">
    <w:name w:val="44378A35C0484E1BACDE09464E0A750C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2">
    <w:name w:val="BBE92B59211848BBA6F723D254C30661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2">
    <w:name w:val="FC0EFC51469842EAAE3110D360397E06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2">
    <w:name w:val="E94D33497541484B83AC8E4FB97F8AEF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2">
    <w:name w:val="9A6D0C224F0E4A65B024FD4BFCBDF6BE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2">
    <w:name w:val="A42897AC7CF743879FD429E8516F976D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2">
    <w:name w:val="910C4EF6E46A49CB82392100F4F41FAD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2">
    <w:name w:val="899ABE2AF1D14832A6C0357A7D1E8658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2">
    <w:name w:val="29EC1238B3564F93885DE34A1A179538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2">
    <w:name w:val="371FF45217C246C9BE2F528F6D55DC56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2">
    <w:name w:val="CC0FBFC999224F59A8BD803E480A99E9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2">
    <w:name w:val="C58381455FB74645AC73A6E15B611929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2">
    <w:name w:val="41DFB211996F4E1EB0963300EE64527B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2">
    <w:name w:val="6DA6620835E04093A435802FFCB0AABA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2">
    <w:name w:val="6B7195D6D444458FBF676C7CCBADBC1612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0D5D2566FAF4247905E01062C91466B">
    <w:name w:val="F0D5D2566FAF4247905E01062C91466B"/>
    <w:rsid w:val="00FE7136"/>
  </w:style>
  <w:style w:type="paragraph" w:customStyle="1" w:styleId="145FAE8B7C1D4875B302787E5A532843">
    <w:name w:val="145FAE8B7C1D4875B302787E5A532843"/>
    <w:rsid w:val="00FE7136"/>
  </w:style>
  <w:style w:type="paragraph" w:customStyle="1" w:styleId="4E6B9748482245229C4457D77CC3977F">
    <w:name w:val="4E6B9748482245229C4457D77CC3977F"/>
    <w:rsid w:val="00FE7136"/>
  </w:style>
  <w:style w:type="paragraph" w:customStyle="1" w:styleId="63852D06C8414F23B5B5677F299D86FE">
    <w:name w:val="63852D06C8414F23B5B5677F299D86FE"/>
    <w:rsid w:val="00FE7136"/>
  </w:style>
  <w:style w:type="paragraph" w:customStyle="1" w:styleId="39A9C5EEE4694AFB88700360B34C76C5">
    <w:name w:val="39A9C5EEE4694AFB88700360B34C76C5"/>
    <w:rsid w:val="00FE7136"/>
  </w:style>
  <w:style w:type="paragraph" w:customStyle="1" w:styleId="72F97CF92A4D4D908DB7E98DF0A5BC2D">
    <w:name w:val="72F97CF92A4D4D908DB7E98DF0A5BC2D"/>
    <w:rsid w:val="00FE7136"/>
  </w:style>
  <w:style w:type="paragraph" w:customStyle="1" w:styleId="BE0C8B95778D435AB3223DFCC62A94A0">
    <w:name w:val="BE0C8B95778D435AB3223DFCC62A94A0"/>
    <w:rsid w:val="00FE7136"/>
  </w:style>
  <w:style w:type="paragraph" w:customStyle="1" w:styleId="F2C081059F3C45D3AA08EDE64C7A0CF6">
    <w:name w:val="F2C081059F3C45D3AA08EDE64C7A0CF6"/>
    <w:rsid w:val="00FE7136"/>
  </w:style>
  <w:style w:type="paragraph" w:customStyle="1" w:styleId="A96F21463A534B07858398872FDAA725">
    <w:name w:val="A96F21463A534B07858398872FDAA725"/>
    <w:rsid w:val="00FE7136"/>
  </w:style>
  <w:style w:type="paragraph" w:customStyle="1" w:styleId="ABB156A7C8604DADB559561744340F3B">
    <w:name w:val="ABB156A7C8604DADB559561744340F3B"/>
    <w:rsid w:val="00FE7136"/>
  </w:style>
  <w:style w:type="paragraph" w:customStyle="1" w:styleId="1779529518D547AEA1E01CF6523F3783">
    <w:name w:val="1779529518D547AEA1E01CF6523F3783"/>
    <w:rsid w:val="00FE7136"/>
  </w:style>
  <w:style w:type="paragraph" w:customStyle="1" w:styleId="DE5D3C5BE73B4DF1847005C1A79CEAE1">
    <w:name w:val="DE5D3C5BE73B4DF1847005C1A79CEAE1"/>
    <w:rsid w:val="00FE7136"/>
  </w:style>
  <w:style w:type="paragraph" w:customStyle="1" w:styleId="C4C2914D37104028AC4D940A0FEB4979">
    <w:name w:val="C4C2914D37104028AC4D940A0FEB4979"/>
    <w:rsid w:val="00FE7136"/>
  </w:style>
  <w:style w:type="paragraph" w:customStyle="1" w:styleId="C2CC5577672D425A806C342CB6E35ACF">
    <w:name w:val="C2CC5577672D425A806C342CB6E35ACF"/>
    <w:rsid w:val="00FE7136"/>
  </w:style>
  <w:style w:type="paragraph" w:customStyle="1" w:styleId="6CA9B738B7DF4EFBAF8427DB8BB8BCCD">
    <w:name w:val="6CA9B738B7DF4EFBAF8427DB8BB8BCCD"/>
    <w:rsid w:val="00FE7136"/>
  </w:style>
  <w:style w:type="paragraph" w:customStyle="1" w:styleId="7DCDE3FE73524EFDBE1271C7C2BA3499">
    <w:name w:val="7DCDE3FE73524EFDBE1271C7C2BA3499"/>
    <w:rsid w:val="00FE7136"/>
  </w:style>
  <w:style w:type="paragraph" w:customStyle="1" w:styleId="911D4D2BF0B148A7AC70F4FC9895E808">
    <w:name w:val="911D4D2BF0B148A7AC70F4FC9895E808"/>
    <w:rsid w:val="00FE7136"/>
  </w:style>
  <w:style w:type="paragraph" w:customStyle="1" w:styleId="C2443A0471C54C5383AE50DD7B6BD78C">
    <w:name w:val="C2443A0471C54C5383AE50DD7B6BD78C"/>
    <w:rsid w:val="00FE7136"/>
  </w:style>
  <w:style w:type="paragraph" w:customStyle="1" w:styleId="ADDA2B57C3054174B0F2A923F239D78E">
    <w:name w:val="ADDA2B57C3054174B0F2A923F239D78E"/>
    <w:rsid w:val="00FE7136"/>
  </w:style>
  <w:style w:type="paragraph" w:customStyle="1" w:styleId="86B5D4C7F92E4840BE8D156112D058C7">
    <w:name w:val="86B5D4C7F92E4840BE8D156112D058C7"/>
    <w:rsid w:val="00FE7136"/>
  </w:style>
  <w:style w:type="paragraph" w:customStyle="1" w:styleId="CA961F4DF6E544B5B75225D1A721A685">
    <w:name w:val="CA961F4DF6E544B5B75225D1A721A685"/>
    <w:rsid w:val="00FE7136"/>
  </w:style>
  <w:style w:type="paragraph" w:customStyle="1" w:styleId="307B4C9E7FA041D7B536A14288C3BB95">
    <w:name w:val="307B4C9E7FA041D7B536A14288C3BB95"/>
    <w:rsid w:val="00FE7136"/>
  </w:style>
  <w:style w:type="paragraph" w:customStyle="1" w:styleId="EB0B07FCC018482CA9F7ECCB56360C3C">
    <w:name w:val="EB0B07FCC018482CA9F7ECCB56360C3C"/>
    <w:rsid w:val="00FE7136"/>
  </w:style>
  <w:style w:type="paragraph" w:customStyle="1" w:styleId="9C12400468CE4A619FE5955B8BC71501">
    <w:name w:val="9C12400468CE4A619FE5955B8BC71501"/>
    <w:rsid w:val="00FE7136"/>
  </w:style>
  <w:style w:type="paragraph" w:customStyle="1" w:styleId="33E57759DEA447C7868F4C50CE5537A7">
    <w:name w:val="33E57759DEA447C7868F4C50CE5537A7"/>
    <w:rsid w:val="00FE7136"/>
  </w:style>
  <w:style w:type="paragraph" w:customStyle="1" w:styleId="5BD8BCFBCD8144F2902C280F832AB509">
    <w:name w:val="5BD8BCFBCD8144F2902C280F832AB509"/>
    <w:rsid w:val="00FE7136"/>
  </w:style>
  <w:style w:type="paragraph" w:customStyle="1" w:styleId="664B500D85FB431EBC2058788D5C45E8">
    <w:name w:val="664B500D85FB431EBC2058788D5C45E8"/>
    <w:rsid w:val="00FE7136"/>
  </w:style>
  <w:style w:type="paragraph" w:customStyle="1" w:styleId="597293E97643417C8D93E0DF60BC8F07">
    <w:name w:val="597293E97643417C8D93E0DF60BC8F07"/>
    <w:rsid w:val="00FE7136"/>
  </w:style>
  <w:style w:type="paragraph" w:customStyle="1" w:styleId="9112BF2215A94610908B3B5C2A3C8FBC">
    <w:name w:val="9112BF2215A94610908B3B5C2A3C8FBC"/>
    <w:rsid w:val="00FE7136"/>
  </w:style>
  <w:style w:type="paragraph" w:customStyle="1" w:styleId="AB36C2D595CE403A837FFFE5E202FACC">
    <w:name w:val="AB36C2D595CE403A837FFFE5E202FACC"/>
    <w:rsid w:val="00FE7136"/>
  </w:style>
  <w:style w:type="paragraph" w:customStyle="1" w:styleId="CB88E21FCE374739986B613DB54903D7">
    <w:name w:val="CB88E21FCE374739986B613DB54903D7"/>
    <w:rsid w:val="00FE7136"/>
  </w:style>
  <w:style w:type="paragraph" w:customStyle="1" w:styleId="B84AB48441AC435CB2145887E97826FE">
    <w:name w:val="B84AB48441AC435CB2145887E97826FE"/>
    <w:rsid w:val="00FE7136"/>
  </w:style>
  <w:style w:type="paragraph" w:customStyle="1" w:styleId="75C82D752C51476691A55EFEDD39715B">
    <w:name w:val="75C82D752C51476691A55EFEDD39715B"/>
    <w:rsid w:val="00FE7136"/>
  </w:style>
  <w:style w:type="paragraph" w:customStyle="1" w:styleId="BD1E9CA5FA094FC3AC9FDCD9A2D8D76A1">
    <w:name w:val="BD1E9CA5FA094FC3AC9FDCD9A2D8D76A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3">
    <w:name w:val="F0B99CA7A6E94D4B9F6E4BDA767CE9A11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3">
    <w:name w:val="BB855D7A1878468688065BCA367053421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3">
    <w:name w:val="6C2312B8638344C1A8233D23B79EE8E71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3">
    <w:name w:val="75AE1C874E604221ABAF3B89E13459651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3">
    <w:name w:val="4DF981E6F89D4B4EBE21FA1CB94992BC1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3">
    <w:name w:val="2F4731BC384D4F4B9AEAA54729C24D0F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3">
    <w:name w:val="66663DF6C0BD4296A4E94ED6D066042A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3">
    <w:name w:val="CC4654C733B241768F279F18488B48F9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3">
    <w:name w:val="CBFE0EA80B034A498541E7800D0981F3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3">
    <w:name w:val="4F81CBBDB9214E5D949BDE992F80A5B4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3">
    <w:name w:val="6644CAC32D7849E3AE4A2994C01E1BD4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3">
    <w:name w:val="EEAC82B2C2544BEE9041388777447B8C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3">
    <w:name w:val="414551AAE5B94D5BBF4DA29030EFD1D6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3">
    <w:name w:val="3B5A3D2CAD7E4DA58DAA02308383504D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3">
    <w:name w:val="215D137366BC41AF8697B3BD5044F61E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3">
    <w:name w:val="44378A35C0484E1BACDE09464E0A750C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3">
    <w:name w:val="BBE92B59211848BBA6F723D254C30661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3">
    <w:name w:val="FC0EFC51469842EAAE3110D360397E06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3">
    <w:name w:val="E94D33497541484B83AC8E4FB97F8AEF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3">
    <w:name w:val="9A6D0C224F0E4A65B024FD4BFCBDF6BE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3">
    <w:name w:val="A42897AC7CF743879FD429E8516F976D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3">
    <w:name w:val="910C4EF6E46A49CB82392100F4F41FAD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3">
    <w:name w:val="899ABE2AF1D14832A6C0357A7D1E8658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3">
    <w:name w:val="29EC1238B3564F93885DE34A1A179538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3">
    <w:name w:val="371FF45217C246C9BE2F528F6D55DC56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3">
    <w:name w:val="CC0FBFC999224F59A8BD803E480A99E9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3">
    <w:name w:val="C58381455FB74645AC73A6E15B611929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3">
    <w:name w:val="41DFB211996F4E1EB0963300EE64527B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3">
    <w:name w:val="6DA6620835E04093A435802FFCB0AABA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3">
    <w:name w:val="6B7195D6D444458FBF676C7CCBADBC1613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844EDCE557A49C7B12949E0689539463">
    <w:name w:val="F844EDCE557A49C7B12949E0689539463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6">
    <w:name w:val="F3B3932D20824CCC82304F4D12A04CA2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4">
    <w:name w:val="F0B99CA7A6E94D4B9F6E4BDA767CE9A1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4">
    <w:name w:val="BB855D7A1878468688065BCA36705342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4">
    <w:name w:val="6C2312B8638344C1A8233D23B79EE8E7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4">
    <w:name w:val="75AE1C874E604221ABAF3B89E1345965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4">
    <w:name w:val="4DF981E6F89D4B4EBE21FA1CB94992BC1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4">
    <w:name w:val="2F4731BC384D4F4B9AEAA54729C24D0F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4">
    <w:name w:val="66663DF6C0BD4296A4E94ED6D066042A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4">
    <w:name w:val="CC4654C733B241768F279F18488B48F9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4">
    <w:name w:val="CBFE0EA80B034A498541E7800D0981F3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4">
    <w:name w:val="4F81CBBDB9214E5D949BDE992F80A5B4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4">
    <w:name w:val="6644CAC32D7849E3AE4A2994C01E1BD4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4">
    <w:name w:val="EEAC82B2C2544BEE9041388777447B8C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4">
    <w:name w:val="414551AAE5B94D5BBF4DA29030EFD1D6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4">
    <w:name w:val="3B5A3D2CAD7E4DA58DAA02308383504D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4">
    <w:name w:val="215D137366BC41AF8697B3BD5044F61E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4">
    <w:name w:val="44378A35C0484E1BACDE09464E0A750C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4">
    <w:name w:val="BBE92B59211848BBA6F723D254C30661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4">
    <w:name w:val="FC0EFC51469842EAAE3110D360397E06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4">
    <w:name w:val="E94D33497541484B83AC8E4FB97F8AEF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4">
    <w:name w:val="9A6D0C224F0E4A65B024FD4BFCBDF6BE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4">
    <w:name w:val="A42897AC7CF743879FD429E8516F976D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4">
    <w:name w:val="910C4EF6E46A49CB82392100F4F41FAD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4">
    <w:name w:val="899ABE2AF1D14832A6C0357A7D1E8658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4">
    <w:name w:val="29EC1238B3564F93885DE34A1A179538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4">
    <w:name w:val="371FF45217C246C9BE2F528F6D55DC56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4">
    <w:name w:val="CC0FBFC999224F59A8BD803E480A99E9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4">
    <w:name w:val="C58381455FB74645AC73A6E15B611929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4">
    <w:name w:val="41DFB211996F4E1EB0963300EE64527B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4">
    <w:name w:val="6DA6620835E04093A435802FFCB0AABA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4">
    <w:name w:val="6B7195D6D444458FBF676C7CCBADBC1614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844EDCE557A49C7B12949E0689539464">
    <w:name w:val="F844EDCE557A49C7B12949E068953946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7">
    <w:name w:val="F3B3932D20824CCC82304F4D12A04CA2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5">
    <w:name w:val="F0B99CA7A6E94D4B9F6E4BDA767CE9A1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5">
    <w:name w:val="BB855D7A1878468688065BCA36705342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5">
    <w:name w:val="6C2312B8638344C1A8233D23B79EE8E7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5">
    <w:name w:val="75AE1C874E604221ABAF3B89E1345965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5">
    <w:name w:val="4DF981E6F89D4B4EBE21FA1CB94992BC15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5">
    <w:name w:val="2F4731BC384D4F4B9AEAA54729C24D0F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5">
    <w:name w:val="66663DF6C0BD4296A4E94ED6D066042A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5">
    <w:name w:val="CC4654C733B241768F279F18488B48F9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5">
    <w:name w:val="CBFE0EA80B034A498541E7800D0981F3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5">
    <w:name w:val="4F81CBBDB9214E5D949BDE992F80A5B4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5">
    <w:name w:val="6644CAC32D7849E3AE4A2994C01E1BD4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5">
    <w:name w:val="EEAC82B2C2544BEE9041388777447B8C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5">
    <w:name w:val="414551AAE5B94D5BBF4DA29030EFD1D6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5">
    <w:name w:val="3B5A3D2CAD7E4DA58DAA02308383504D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5">
    <w:name w:val="215D137366BC41AF8697B3BD5044F61E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5">
    <w:name w:val="44378A35C0484E1BACDE09464E0A750C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5">
    <w:name w:val="BBE92B59211848BBA6F723D254C30661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5">
    <w:name w:val="FC0EFC51469842EAAE3110D360397E06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5">
    <w:name w:val="E94D33497541484B83AC8E4FB97F8AEF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5">
    <w:name w:val="9A6D0C224F0E4A65B024FD4BFCBDF6BE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5">
    <w:name w:val="A42897AC7CF743879FD429E8516F976D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5">
    <w:name w:val="910C4EF6E46A49CB82392100F4F41FAD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5">
    <w:name w:val="899ABE2AF1D14832A6C0357A7D1E8658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5">
    <w:name w:val="29EC1238B3564F93885DE34A1A179538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5">
    <w:name w:val="371FF45217C246C9BE2F528F6D55DC56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5">
    <w:name w:val="CC0FBFC999224F59A8BD803E480A99E9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5">
    <w:name w:val="C58381455FB74645AC73A6E15B611929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5">
    <w:name w:val="41DFB211996F4E1EB0963300EE64527B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5">
    <w:name w:val="6DA6620835E04093A435802FFCB0AABA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5">
    <w:name w:val="6B7195D6D444458FBF676C7CCBADBC1615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1089043C531F4C748487F0E711A54C07">
    <w:name w:val="1089043C531F4C748487F0E711A54C0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8">
    <w:name w:val="F3B3932D20824CCC82304F4D12A04CA2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6">
    <w:name w:val="F0B99CA7A6E94D4B9F6E4BDA767CE9A1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6">
    <w:name w:val="BB855D7A1878468688065BCA36705342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6">
    <w:name w:val="6C2312B8638344C1A8233D23B79EE8E7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6">
    <w:name w:val="75AE1C874E604221ABAF3B89E1345965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6">
    <w:name w:val="4DF981E6F89D4B4EBE21FA1CB94992BC16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6">
    <w:name w:val="2F4731BC384D4F4B9AEAA54729C24D0F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6">
    <w:name w:val="66663DF6C0BD4296A4E94ED6D066042A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6">
    <w:name w:val="CC4654C733B241768F279F18488B48F9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6">
    <w:name w:val="CBFE0EA80B034A498541E7800D0981F3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6">
    <w:name w:val="4F81CBBDB9214E5D949BDE992F80A5B4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6">
    <w:name w:val="6644CAC32D7849E3AE4A2994C01E1BD4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6">
    <w:name w:val="EEAC82B2C2544BEE9041388777447B8C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6">
    <w:name w:val="414551AAE5B94D5BBF4DA29030EFD1D6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6">
    <w:name w:val="3B5A3D2CAD7E4DA58DAA02308383504D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6">
    <w:name w:val="215D137366BC41AF8697B3BD5044F61E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6">
    <w:name w:val="44378A35C0484E1BACDE09464E0A750C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6">
    <w:name w:val="BBE92B59211848BBA6F723D254C30661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6">
    <w:name w:val="FC0EFC51469842EAAE3110D360397E06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6">
    <w:name w:val="E94D33497541484B83AC8E4FB97F8AEF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6">
    <w:name w:val="9A6D0C224F0E4A65B024FD4BFCBDF6BE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6">
    <w:name w:val="A42897AC7CF743879FD429E8516F976D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6">
    <w:name w:val="910C4EF6E46A49CB82392100F4F41FAD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6">
    <w:name w:val="899ABE2AF1D14832A6C0357A7D1E8658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6">
    <w:name w:val="29EC1238B3564F93885DE34A1A179538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6">
    <w:name w:val="371FF45217C246C9BE2F528F6D55DC56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6">
    <w:name w:val="CC0FBFC999224F59A8BD803E480A99E9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6">
    <w:name w:val="C58381455FB74645AC73A6E15B611929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6">
    <w:name w:val="41DFB211996F4E1EB0963300EE64527B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6">
    <w:name w:val="6DA6620835E04093A435802FFCB0AABA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6">
    <w:name w:val="6B7195D6D444458FBF676C7CCBADBC1616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DD6CDFCCAF2B4657A32D8359733D0C54">
    <w:name w:val="DD6CDFCCAF2B4657A32D8359733D0C54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3B3932D20824CCC82304F4D12A04CA29">
    <w:name w:val="F3B3932D20824CCC82304F4D12A04CA2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7">
    <w:name w:val="F0B99CA7A6E94D4B9F6E4BDA767CE9A1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7">
    <w:name w:val="BB855D7A1878468688065BCA36705342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7">
    <w:name w:val="6C2312B8638344C1A8233D23B79EE8E7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7">
    <w:name w:val="75AE1C874E604221ABAF3B89E1345965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7">
    <w:name w:val="4DF981E6F89D4B4EBE21FA1CB94992BC17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7">
    <w:name w:val="2F4731BC384D4F4B9AEAA54729C24D0F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7">
    <w:name w:val="66663DF6C0BD4296A4E94ED6D066042A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7">
    <w:name w:val="CC4654C733B241768F279F18488B48F9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7">
    <w:name w:val="CBFE0EA80B034A498541E7800D0981F3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7">
    <w:name w:val="4F81CBBDB9214E5D949BDE992F80A5B4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7">
    <w:name w:val="6644CAC32D7849E3AE4A2994C01E1BD4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7">
    <w:name w:val="EEAC82B2C2544BEE9041388777447B8C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7">
    <w:name w:val="414551AAE5B94D5BBF4DA29030EFD1D6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7">
    <w:name w:val="3B5A3D2CAD7E4DA58DAA02308383504D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7">
    <w:name w:val="215D137366BC41AF8697B3BD5044F61E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7">
    <w:name w:val="44378A35C0484E1BACDE09464E0A750C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7">
    <w:name w:val="BBE92B59211848BBA6F723D254C30661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7">
    <w:name w:val="FC0EFC51469842EAAE3110D360397E06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7">
    <w:name w:val="E94D33497541484B83AC8E4FB97F8AEF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7">
    <w:name w:val="9A6D0C224F0E4A65B024FD4BFCBDF6BE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7">
    <w:name w:val="A42897AC7CF743879FD429E8516F976D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7">
    <w:name w:val="910C4EF6E46A49CB82392100F4F41FAD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7">
    <w:name w:val="899ABE2AF1D14832A6C0357A7D1E8658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7">
    <w:name w:val="29EC1238B3564F93885DE34A1A179538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7">
    <w:name w:val="371FF45217C246C9BE2F528F6D55DC56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7">
    <w:name w:val="CC0FBFC999224F59A8BD803E480A99E9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7">
    <w:name w:val="C58381455FB74645AC73A6E15B611929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7">
    <w:name w:val="41DFB211996F4E1EB0963300EE64527B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7">
    <w:name w:val="6DA6620835E04093A435802FFCB0AABA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7">
    <w:name w:val="6B7195D6D444458FBF676C7CCBADBC1617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92F2CBF62D6403CB0F51F584B369252">
    <w:name w:val="992F2CBF62D6403CB0F51F584B369252"/>
    <w:rsid w:val="00FE7136"/>
  </w:style>
  <w:style w:type="paragraph" w:customStyle="1" w:styleId="FFCD045F3EFA48ECBC3566188F28F216">
    <w:name w:val="FFCD045F3EFA48ECBC3566188F28F216"/>
    <w:rsid w:val="00FE7136"/>
  </w:style>
  <w:style w:type="paragraph" w:customStyle="1" w:styleId="6671B779C33E463B93C02F90D9E9AC3D">
    <w:name w:val="6671B779C33E463B93C02F90D9E9AC3D"/>
    <w:rsid w:val="00FE7136"/>
  </w:style>
  <w:style w:type="paragraph" w:customStyle="1" w:styleId="46F701C870024477808A9C98463F1F08">
    <w:name w:val="46F701C870024477808A9C98463F1F08"/>
    <w:rsid w:val="00FE7136"/>
  </w:style>
  <w:style w:type="paragraph" w:customStyle="1" w:styleId="46F701C870024477808A9C98463F1F081">
    <w:name w:val="46F701C870024477808A9C98463F1F08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671B779C33E463B93C02F90D9E9AC3D1">
    <w:name w:val="6671B779C33E463B93C02F90D9E9AC3D1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8">
    <w:name w:val="F0B99CA7A6E94D4B9F6E4BDA767CE9A1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8">
    <w:name w:val="BB855D7A1878468688065BCA36705342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8">
    <w:name w:val="6C2312B8638344C1A8233D23B79EE8E7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8">
    <w:name w:val="75AE1C874E604221ABAF3B89E1345965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8">
    <w:name w:val="4DF981E6F89D4B4EBE21FA1CB94992BC18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8">
    <w:name w:val="2F4731BC384D4F4B9AEAA54729C24D0F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8">
    <w:name w:val="66663DF6C0BD4296A4E94ED6D066042A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8">
    <w:name w:val="CC4654C733B241768F279F18488B48F9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8">
    <w:name w:val="CBFE0EA80B034A498541E7800D0981F3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8">
    <w:name w:val="4F81CBBDB9214E5D949BDE992F80A5B4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8">
    <w:name w:val="6644CAC32D7849E3AE4A2994C01E1BD4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8">
    <w:name w:val="EEAC82B2C2544BEE9041388777447B8C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8">
    <w:name w:val="414551AAE5B94D5BBF4DA29030EFD1D6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8">
    <w:name w:val="3B5A3D2CAD7E4DA58DAA02308383504D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8">
    <w:name w:val="215D137366BC41AF8697B3BD5044F61E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8">
    <w:name w:val="44378A35C0484E1BACDE09464E0A750C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8">
    <w:name w:val="BBE92B59211848BBA6F723D254C30661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8">
    <w:name w:val="FC0EFC51469842EAAE3110D360397E06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8">
    <w:name w:val="E94D33497541484B83AC8E4FB97F8AEF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8">
    <w:name w:val="9A6D0C224F0E4A65B024FD4BFCBDF6BE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8">
    <w:name w:val="A42897AC7CF743879FD429E8516F976D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8">
    <w:name w:val="910C4EF6E46A49CB82392100F4F41FAD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8">
    <w:name w:val="899ABE2AF1D14832A6C0357A7D1E8658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8">
    <w:name w:val="29EC1238B3564F93885DE34A1A179538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8">
    <w:name w:val="371FF45217C246C9BE2F528F6D55DC56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8">
    <w:name w:val="CC0FBFC999224F59A8BD803E480A99E9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8">
    <w:name w:val="C58381455FB74645AC73A6E15B611929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8">
    <w:name w:val="41DFB211996F4E1EB0963300EE64527B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8">
    <w:name w:val="6DA6620835E04093A435802FFCB0AABA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8">
    <w:name w:val="6B7195D6D444458FBF676C7CCBADBC1618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6F701C870024477808A9C98463F1F082">
    <w:name w:val="46F701C870024477808A9C98463F1F08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671B779C33E463B93C02F90D9E9AC3D2">
    <w:name w:val="6671B779C33E463B93C02F90D9E9AC3D2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19">
    <w:name w:val="F0B99CA7A6E94D4B9F6E4BDA767CE9A1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19">
    <w:name w:val="BB855D7A1878468688065BCA36705342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19">
    <w:name w:val="6C2312B8638344C1A8233D23B79EE8E7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19">
    <w:name w:val="75AE1C874E604221ABAF3B89E1345965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19">
    <w:name w:val="4DF981E6F89D4B4EBE21FA1CB94992BC19"/>
    <w:rsid w:val="00FE7136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19">
    <w:name w:val="2F4731BC384D4F4B9AEAA54729C24D0F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19">
    <w:name w:val="66663DF6C0BD4296A4E94ED6D066042A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19">
    <w:name w:val="CC4654C733B241768F279F18488B48F9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19">
    <w:name w:val="CBFE0EA80B034A498541E7800D0981F3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19">
    <w:name w:val="4F81CBBDB9214E5D949BDE992F80A5B4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19">
    <w:name w:val="6644CAC32D7849E3AE4A2994C01E1BD4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19">
    <w:name w:val="EEAC82B2C2544BEE9041388777447B8C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19">
    <w:name w:val="414551AAE5B94D5BBF4DA29030EFD1D6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19">
    <w:name w:val="3B5A3D2CAD7E4DA58DAA02308383504D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19">
    <w:name w:val="215D137366BC41AF8697B3BD5044F61E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19">
    <w:name w:val="44378A35C0484E1BACDE09464E0A750C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19">
    <w:name w:val="BBE92B59211848BBA6F723D254C30661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19">
    <w:name w:val="FC0EFC51469842EAAE3110D360397E06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19">
    <w:name w:val="E94D33497541484B83AC8E4FB97F8AEF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19">
    <w:name w:val="9A6D0C224F0E4A65B024FD4BFCBDF6BE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19">
    <w:name w:val="A42897AC7CF743879FD429E8516F976D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19">
    <w:name w:val="910C4EF6E46A49CB82392100F4F41FAD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19">
    <w:name w:val="899ABE2AF1D14832A6C0357A7D1E8658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19">
    <w:name w:val="29EC1238B3564F93885DE34A1A179538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19">
    <w:name w:val="371FF45217C246C9BE2F528F6D55DC56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19">
    <w:name w:val="CC0FBFC999224F59A8BD803E480A99E9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19">
    <w:name w:val="C58381455FB74645AC73A6E15B611929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19">
    <w:name w:val="41DFB211996F4E1EB0963300EE64527B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19">
    <w:name w:val="6DA6620835E04093A435802FFCB0AABA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19">
    <w:name w:val="6B7195D6D444458FBF676C7CCBADBC1619"/>
    <w:rsid w:val="00FE7136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0C5A01B0974C158F5DC4429C0C97A9">
    <w:name w:val="890C5A01B0974C158F5DC4429C0C97A9"/>
    <w:rsid w:val="00FE7136"/>
  </w:style>
  <w:style w:type="paragraph" w:customStyle="1" w:styleId="890C5A01B0974C158F5DC4429C0C97A91">
    <w:name w:val="890C5A01B0974C158F5DC4429C0C97A9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671B779C33E463B93C02F90D9E9AC3D3">
    <w:name w:val="6671B779C33E463B93C02F90D9E9AC3D3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20">
    <w:name w:val="F0B99CA7A6E94D4B9F6E4BDA767CE9A120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20">
    <w:name w:val="BB855D7A1878468688065BCA3670534220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20">
    <w:name w:val="6C2312B8638344C1A8233D23B79EE8E720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20">
    <w:name w:val="75AE1C874E604221ABAF3B89E134596520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20">
    <w:name w:val="4DF981E6F89D4B4EBE21FA1CB94992BC20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20">
    <w:name w:val="2F4731BC384D4F4B9AEAA54729C24D0F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20">
    <w:name w:val="66663DF6C0BD4296A4E94ED6D066042A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20">
    <w:name w:val="CC4654C733B241768F279F18488B48F9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20">
    <w:name w:val="CBFE0EA80B034A498541E7800D0981F3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20">
    <w:name w:val="4F81CBBDB9214E5D949BDE992F80A5B4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20">
    <w:name w:val="6644CAC32D7849E3AE4A2994C01E1BD4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20">
    <w:name w:val="EEAC82B2C2544BEE9041388777447B8C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20">
    <w:name w:val="414551AAE5B94D5BBF4DA29030EFD1D6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20">
    <w:name w:val="3B5A3D2CAD7E4DA58DAA02308383504D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20">
    <w:name w:val="215D137366BC41AF8697B3BD5044F61E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20">
    <w:name w:val="44378A35C0484E1BACDE09464E0A750C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20">
    <w:name w:val="BBE92B59211848BBA6F723D254C30661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20">
    <w:name w:val="FC0EFC51469842EAAE3110D360397E06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20">
    <w:name w:val="E94D33497541484B83AC8E4FB97F8AEF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20">
    <w:name w:val="9A6D0C224F0E4A65B024FD4BFCBDF6BE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20">
    <w:name w:val="A42897AC7CF743879FD429E8516F976D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20">
    <w:name w:val="910C4EF6E46A49CB82392100F4F41FAD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20">
    <w:name w:val="899ABE2AF1D14832A6C0357A7D1E8658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20">
    <w:name w:val="29EC1238B3564F93885DE34A1A179538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20">
    <w:name w:val="371FF45217C246C9BE2F528F6D55DC56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20">
    <w:name w:val="CC0FBFC999224F59A8BD803E480A99E9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20">
    <w:name w:val="C58381455FB74645AC73A6E15B611929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20">
    <w:name w:val="41DFB211996F4E1EB0963300EE64527B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20">
    <w:name w:val="6DA6620835E04093A435802FFCB0AABA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20">
    <w:name w:val="6B7195D6D444458FBF676C7CCBADBC1620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0C5A01B0974C158F5DC4429C0C97A92">
    <w:name w:val="890C5A01B0974C158F5DC4429C0C97A92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671B779C33E463B93C02F90D9E9AC3D4">
    <w:name w:val="6671B779C33E463B93C02F90D9E9AC3D4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F0B99CA7A6E94D4B9F6E4BDA767CE9A121">
    <w:name w:val="F0B99CA7A6E94D4B9F6E4BDA767CE9A12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BB855D7A1878468688065BCA3670534221">
    <w:name w:val="BB855D7A1878468688065BCA367053422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6C2312B8638344C1A8233D23B79EE8E721">
    <w:name w:val="6C2312B8638344C1A8233D23B79EE8E72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75AE1C874E604221ABAF3B89E134596521">
    <w:name w:val="75AE1C874E604221ABAF3B89E13459652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4DF981E6F89D4B4EBE21FA1CB94992BC21">
    <w:name w:val="4DF981E6F89D4B4EBE21FA1CB94992BC21"/>
    <w:rsid w:val="00C012C4"/>
    <w:pPr>
      <w:spacing w:before="120" w:after="200" w:line="271" w:lineRule="auto"/>
      <w:ind w:left="720"/>
    </w:pPr>
    <w:rPr>
      <w:rFonts w:eastAsiaTheme="minorHAnsi"/>
      <w:sz w:val="28"/>
      <w:szCs w:val="28"/>
      <w:lang w:val="pt-PT" w:eastAsia="en-US"/>
    </w:rPr>
  </w:style>
  <w:style w:type="paragraph" w:customStyle="1" w:styleId="2F4731BC384D4F4B9AEAA54729C24D0F21">
    <w:name w:val="2F4731BC384D4F4B9AEAA54729C24D0F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663DF6C0BD4296A4E94ED6D066042A21">
    <w:name w:val="66663DF6C0BD4296A4E94ED6D066042A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4654C733B241768F279F18488B48F921">
    <w:name w:val="CC4654C733B241768F279F18488B48F9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BFE0EA80B034A498541E7800D0981F321">
    <w:name w:val="CBFE0EA80B034A498541E7800D0981F3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F81CBBDB9214E5D949BDE992F80A5B421">
    <w:name w:val="4F81CBBDB9214E5D949BDE992F80A5B4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644CAC32D7849E3AE4A2994C01E1BD421">
    <w:name w:val="6644CAC32D7849E3AE4A2994C01E1BD4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EAC82B2C2544BEE9041388777447B8C21">
    <w:name w:val="EEAC82B2C2544BEE9041388777447B8C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4551AAE5B94D5BBF4DA29030EFD1D621">
    <w:name w:val="414551AAE5B94D5BBF4DA29030EFD1D6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B5A3D2CAD7E4DA58DAA02308383504D21">
    <w:name w:val="3B5A3D2CAD7E4DA58DAA02308383504D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15D137366BC41AF8697B3BD5044F61E21">
    <w:name w:val="215D137366BC41AF8697B3BD5044F61E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4378A35C0484E1BACDE09464E0A750C21">
    <w:name w:val="44378A35C0484E1BACDE09464E0A750C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BBE92B59211848BBA6F723D254C3066121">
    <w:name w:val="BBE92B59211848BBA6F723D254C30661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FC0EFC51469842EAAE3110D360397E0621">
    <w:name w:val="FC0EFC51469842EAAE3110D360397E06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E94D33497541484B83AC8E4FB97F8AEF21">
    <w:name w:val="E94D33497541484B83AC8E4FB97F8AEF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A6D0C224F0E4A65B024FD4BFCBDF6BE21">
    <w:name w:val="9A6D0C224F0E4A65B024FD4BFCBDF6BE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A42897AC7CF743879FD429E8516F976D21">
    <w:name w:val="A42897AC7CF743879FD429E8516F976D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910C4EF6E46A49CB82392100F4F41FAD21">
    <w:name w:val="910C4EF6E46A49CB82392100F4F41FAD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899ABE2AF1D14832A6C0357A7D1E865821">
    <w:name w:val="899ABE2AF1D14832A6C0357A7D1E8658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29EC1238B3564F93885DE34A1A17953821">
    <w:name w:val="29EC1238B3564F93885DE34A1A179538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371FF45217C246C9BE2F528F6D55DC5621">
    <w:name w:val="371FF45217C246C9BE2F528F6D55DC56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C0FBFC999224F59A8BD803E480A99E921">
    <w:name w:val="CC0FBFC999224F59A8BD803E480A99E9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C58381455FB74645AC73A6E15B61192921">
    <w:name w:val="C58381455FB74645AC73A6E15B611929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41DFB211996F4E1EB0963300EE64527B21">
    <w:name w:val="41DFB211996F4E1EB0963300EE64527B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DA6620835E04093A435802FFCB0AABA21">
    <w:name w:val="6DA6620835E04093A435802FFCB0AABA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  <w:style w:type="paragraph" w:customStyle="1" w:styleId="6B7195D6D444458FBF676C7CCBADBC1621">
    <w:name w:val="6B7195D6D444458FBF676C7CCBADBC1621"/>
    <w:rsid w:val="00C012C4"/>
    <w:pPr>
      <w:spacing w:after="200" w:line="271" w:lineRule="auto"/>
    </w:pPr>
    <w:rPr>
      <w:rFonts w:eastAsiaTheme="minorHAnsi"/>
      <w:sz w:val="28"/>
      <w:szCs w:val="28"/>
      <w:lang w:val="pt-PT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2019-05-31T20:08:00Z</dcterms:created>
  <dcterms:modified xsi:type="dcterms:W3CDTF">2019-05-31T21:28:00Z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